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E40" w:rsidRDefault="00B16E40">
      <w:pPr>
        <w:pStyle w:val="BodyText"/>
        <w:rPr>
          <w:sz w:val="20"/>
        </w:rPr>
      </w:pPr>
      <w:bookmarkStart w:id="0" w:name="_GoBack"/>
      <w:bookmarkEnd w:id="0"/>
    </w:p>
    <w:p w:rsidR="00B16E40" w:rsidRDefault="00B16E40">
      <w:pPr>
        <w:pStyle w:val="BodyText"/>
        <w:spacing w:before="7"/>
        <w:rPr>
          <w:sz w:val="16"/>
        </w:rPr>
      </w:pPr>
    </w:p>
    <w:p w:rsidR="00B16E40" w:rsidRDefault="00CD7614">
      <w:pPr>
        <w:pStyle w:val="Heading1"/>
        <w:spacing w:before="92"/>
        <w:ind w:left="118"/>
      </w:pPr>
      <w:r>
        <w:t>Enter a PER 3 Termination</w:t>
      </w:r>
    </w:p>
    <w:p w:rsidR="00B16E40" w:rsidRDefault="00821052">
      <w:pPr>
        <w:pStyle w:val="BodyText"/>
        <w:spacing w:before="5"/>
        <w:rPr>
          <w:rFonts w:ascii="Arial"/>
          <w:b/>
          <w:sz w:val="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1BC3E57D" wp14:editId="4547A761">
                <wp:simplePos x="0" y="0"/>
                <wp:positionH relativeFrom="margin">
                  <wp:align>right</wp:align>
                </wp:positionH>
                <wp:positionV relativeFrom="paragraph">
                  <wp:posOffset>77470</wp:posOffset>
                </wp:positionV>
                <wp:extent cx="2378710" cy="1432560"/>
                <wp:effectExtent l="0" t="0" r="2540" b="15240"/>
                <wp:wrapNone/>
                <wp:docPr id="19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8710" cy="1432560"/>
                          <a:chOff x="6728" y="34"/>
                          <a:chExt cx="3746" cy="2256"/>
                        </a:xfrm>
                      </wpg:grpSpPr>
                      <pic:pic xmlns:pic="http://schemas.openxmlformats.org/drawingml/2006/picture">
                        <pic:nvPicPr>
                          <pic:cNvPr id="19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4" y="70"/>
                            <a:ext cx="3673" cy="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6746" y="52"/>
                            <a:ext cx="3710" cy="2220"/>
                          </a:xfrm>
                          <a:prstGeom prst="rect">
                            <a:avLst/>
                          </a:prstGeom>
                          <a:noFill/>
                          <a:ln w="22967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B1391" id="Group 144" o:spid="_x0000_s1026" style="position:absolute;margin-left:136.1pt;margin-top:6.1pt;width:187.3pt;height:112.8pt;z-index:251628032;mso-position-horizontal:right;mso-position-horizontal-relative:margin" coordorigin="6728,34" coordsize="3746,2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" o:spid="_x0000_s1027" type="#_x0000_t75" style="position:absolute;left:6764;top:70;width:3673;height:2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">
                  <v:imagedata r:id="rId8" o:title=""/>
                </v:shape>
                <v:rect id="Rectangle 145" o:spid="_x0000_s1028" style="position:absolute;left:6746;top:52;width:3710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" filled="f" strokecolor="#461d7b" strokeweight=".63797mm"/>
                <w10:wrap anchorx="margin"/>
              </v:group>
            </w:pict>
          </mc:Fallback>
        </mc:AlternateContent>
      </w:r>
    </w:p>
    <w:p w:rsidR="00B16E40" w:rsidRDefault="00CD7614" w:rsidP="005C4351">
      <w:pPr>
        <w:pStyle w:val="ListParagraph"/>
        <w:numPr>
          <w:ilvl w:val="0"/>
          <w:numId w:val="4"/>
        </w:numPr>
        <w:tabs>
          <w:tab w:val="left" w:pos="540"/>
        </w:tabs>
        <w:spacing w:line="252" w:lineRule="auto"/>
        <w:ind w:left="540" w:right="4422" w:hanging="360"/>
        <w:jc w:val="left"/>
      </w:pPr>
      <w:r>
        <w:t xml:space="preserve">All tasks for </w:t>
      </w:r>
      <w:r>
        <w:rPr>
          <w:i/>
        </w:rPr>
        <w:t xml:space="preserve">PER 3 - Terminations </w:t>
      </w:r>
      <w:r>
        <w:rPr>
          <w:spacing w:val="-4"/>
        </w:rPr>
        <w:t xml:space="preserve">will </w:t>
      </w:r>
      <w:r>
        <w:t xml:space="preserve">be performed in </w:t>
      </w:r>
      <w:r>
        <w:rPr>
          <w:b/>
        </w:rPr>
        <w:t>PS HCM Production</w:t>
      </w:r>
      <w:r>
        <w:rPr>
          <w:b/>
          <w:spacing w:val="6"/>
        </w:rPr>
        <w:t xml:space="preserve"> </w:t>
      </w:r>
      <w:r>
        <w:t>database.</w:t>
      </w: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spacing w:before="3"/>
        <w:rPr>
          <w:sz w:val="23"/>
        </w:rPr>
      </w:pPr>
    </w:p>
    <w:p w:rsidR="00B16E40" w:rsidRDefault="00421025" w:rsidP="005C4351">
      <w:pPr>
        <w:pStyle w:val="ListParagraph"/>
        <w:numPr>
          <w:ilvl w:val="0"/>
          <w:numId w:val="4"/>
        </w:numPr>
        <w:tabs>
          <w:tab w:val="left" w:pos="540"/>
        </w:tabs>
        <w:ind w:left="1482" w:hanging="1302"/>
        <w:jc w:val="lef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2165985" cy="1891030"/>
                <wp:effectExtent l="0" t="0" r="5715" b="13970"/>
                <wp:wrapNone/>
                <wp:docPr id="19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985" cy="1891030"/>
                          <a:chOff x="6746" y="25"/>
                          <a:chExt cx="3411" cy="2978"/>
                        </a:xfrm>
                      </wpg:grpSpPr>
                      <pic:pic xmlns:pic="http://schemas.openxmlformats.org/drawingml/2006/picture">
                        <pic:nvPicPr>
                          <pic:cNvPr id="19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3" y="33"/>
                            <a:ext cx="3355" cy="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759" y="38"/>
                            <a:ext cx="3383" cy="2950"/>
                          </a:xfrm>
                          <a:prstGeom prst="rect">
                            <a:avLst/>
                          </a:prstGeom>
                          <a:noFill/>
                          <a:ln w="1761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67F15" id="Group 141" o:spid="_x0000_s1026" style="position:absolute;margin-left:119.35pt;margin-top:1.65pt;width:170.55pt;height:148.9pt;z-index:251629056;mso-position-horizontal:right;mso-position-horizontal-relative:margin" coordorigin="6746,25" coordsize="3411,2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">
                <v:shape id="Picture 143" o:spid="_x0000_s1027" type="#_x0000_t75" style="position:absolute;left:6773;top:33;width:3355;height: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">
                  <v:imagedata r:id="rId10" o:title=""/>
                </v:shape>
                <v:rect id="Rectangle 142" o:spid="_x0000_s1028" style="position:absolute;left:6759;top:38;width:338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" filled="f" strokecolor="#461d7b" strokeweight=".48917mm"/>
                <w10:wrap anchorx="margin"/>
              </v:group>
            </w:pict>
          </mc:Fallback>
        </mc:AlternateContent>
      </w:r>
      <w:r w:rsidR="00CD7614">
        <w:t xml:space="preserve">Click the </w:t>
      </w:r>
      <w:r w:rsidR="00CD7614">
        <w:rPr>
          <w:b/>
          <w:color w:val="000080"/>
        </w:rPr>
        <w:t>Main Menu</w:t>
      </w:r>
      <w:r w:rsidR="00CD7614">
        <w:rPr>
          <w:b/>
          <w:color w:val="000080"/>
          <w:spacing w:val="-5"/>
        </w:rPr>
        <w:t xml:space="preserve"> </w:t>
      </w:r>
      <w:r w:rsidR="00CD7614">
        <w:t>link.</w:t>
      </w:r>
    </w:p>
    <w:p w:rsidR="00B16E40" w:rsidRDefault="00B16E40">
      <w:pPr>
        <w:pStyle w:val="BodyText"/>
        <w:spacing w:before="5"/>
        <w:rPr>
          <w:sz w:val="33"/>
        </w:rPr>
      </w:pPr>
    </w:p>
    <w:p w:rsidR="00B16E40" w:rsidRDefault="00CD7614" w:rsidP="005C4351">
      <w:pPr>
        <w:spacing w:before="1" w:line="321" w:lineRule="auto"/>
        <w:ind w:left="540" w:right="4185"/>
      </w:pPr>
      <w:r>
        <w:t xml:space="preserve">Click </w:t>
      </w:r>
      <w:r>
        <w:rPr>
          <w:b/>
          <w:color w:val="000080"/>
        </w:rPr>
        <w:t>LSUHSC Processes</w:t>
      </w:r>
      <w:r>
        <w:t xml:space="preserve">, then </w:t>
      </w:r>
      <w:r>
        <w:rPr>
          <w:b/>
          <w:color w:val="000080"/>
        </w:rPr>
        <w:t>Personnel Action Forms</w:t>
      </w:r>
      <w:r>
        <w:t>.</w:t>
      </w: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spacing w:before="8"/>
        <w:rPr>
          <w:sz w:val="24"/>
        </w:rPr>
      </w:pPr>
    </w:p>
    <w:p w:rsidR="00821052" w:rsidRDefault="00821052">
      <w:pPr>
        <w:pStyle w:val="BodyText"/>
        <w:spacing w:before="8"/>
        <w:rPr>
          <w:sz w:val="24"/>
        </w:rPr>
      </w:pPr>
    </w:p>
    <w:p w:rsidR="00821052" w:rsidRPr="00821052" w:rsidRDefault="00CD7614" w:rsidP="005C4351">
      <w:pPr>
        <w:pStyle w:val="ListParagraph"/>
        <w:numPr>
          <w:ilvl w:val="0"/>
          <w:numId w:val="4"/>
        </w:numPr>
        <w:ind w:left="540" w:hanging="360"/>
        <w:jc w:val="left"/>
      </w:pPr>
      <w:r>
        <w:t xml:space="preserve">You can search for an employee by entering his/her </w:t>
      </w:r>
      <w:r>
        <w:rPr>
          <w:i/>
        </w:rPr>
        <w:t xml:space="preserve">first </w:t>
      </w:r>
    </w:p>
    <w:p w:rsidR="00B16E40" w:rsidRDefault="00CD7614" w:rsidP="00821052">
      <w:pPr>
        <w:pStyle w:val="ListParagraph"/>
        <w:ind w:left="540"/>
      </w:pPr>
      <w:r>
        <w:rPr>
          <w:i/>
        </w:rPr>
        <w:t xml:space="preserve">name </w:t>
      </w:r>
      <w:r>
        <w:t xml:space="preserve">or </w:t>
      </w:r>
      <w:r>
        <w:rPr>
          <w:i/>
        </w:rPr>
        <w:t>Empl</w:t>
      </w:r>
      <w:r>
        <w:rPr>
          <w:i/>
          <w:spacing w:val="-8"/>
        </w:rPr>
        <w:t xml:space="preserve"> </w:t>
      </w:r>
      <w:r>
        <w:rPr>
          <w:i/>
        </w:rPr>
        <w:t>ID</w:t>
      </w:r>
      <w:r>
        <w:t>.</w:t>
      </w:r>
    </w:p>
    <w:p w:rsidR="00B16E40" w:rsidRDefault="006E2A9A">
      <w:pPr>
        <w:pStyle w:val="BodyText"/>
        <w:spacing w:before="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7A5361F9" wp14:editId="6BE28ABC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1475740" cy="1070610"/>
                <wp:effectExtent l="0" t="0" r="10160" b="15240"/>
                <wp:wrapNone/>
                <wp:docPr id="18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740" cy="1070610"/>
                          <a:chOff x="6412" y="-30"/>
                          <a:chExt cx="2324" cy="1686"/>
                        </a:xfrm>
                      </wpg:grpSpPr>
                      <pic:pic xmlns:pic="http://schemas.openxmlformats.org/drawingml/2006/picture">
                        <pic:nvPicPr>
                          <pic:cNvPr id="19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2" y="-1"/>
                            <a:ext cx="2264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6427" y="-16"/>
                            <a:ext cx="2294" cy="16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10DD4" id="Group 138" o:spid="_x0000_s1026" style="position:absolute;margin-left:65pt;margin-top:.6pt;width:116.2pt;height:84.3pt;z-index:251630080;mso-position-horizontal:right;mso-position-horizontal-relative:margin" coordorigin="6412,-30" coordsize="2324,1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">
                <v:shape id="Picture 140" o:spid="_x0000_s1027" type="#_x0000_t75" style="position:absolute;left:6442;top:-1;width:2264;height: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">
                  <v:imagedata r:id="rId12" o:title=""/>
                </v:shape>
                <v:rect id="Rectangle 139" o:spid="_x0000_s1028" style="position:absolute;left:6427;top:-16;width:2294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" filled="f" strokecolor="#461d7b" strokeweight="1.5pt"/>
                <w10:wrap anchorx="margin"/>
              </v:group>
            </w:pict>
          </mc:Fallback>
        </mc:AlternateContent>
      </w:r>
    </w:p>
    <w:p w:rsidR="00B16E40" w:rsidRDefault="00CD7614" w:rsidP="00821052">
      <w:pPr>
        <w:ind w:left="540" w:right="3490"/>
      </w:pPr>
      <w:r>
        <w:t xml:space="preserve">Enter the desired information into the </w:t>
      </w:r>
      <w:r>
        <w:rPr>
          <w:b/>
          <w:color w:val="000080"/>
        </w:rPr>
        <w:t xml:space="preserve">Search for Person </w:t>
      </w:r>
      <w:r>
        <w:t>field. Enter a valid value e.g. "</w:t>
      </w:r>
      <w:r>
        <w:rPr>
          <w:b/>
          <w:color w:val="FF0000"/>
        </w:rPr>
        <w:t>Darlene</w:t>
      </w:r>
      <w:r>
        <w:t>".</w:t>
      </w:r>
    </w:p>
    <w:p w:rsidR="00B16E40" w:rsidRDefault="00B16E40">
      <w:pPr>
        <w:pStyle w:val="BodyText"/>
        <w:rPr>
          <w:sz w:val="24"/>
        </w:rPr>
      </w:pPr>
    </w:p>
    <w:p w:rsidR="00B16E40" w:rsidRDefault="00CD7614" w:rsidP="005C4351">
      <w:pPr>
        <w:spacing w:before="152"/>
        <w:ind w:left="540"/>
      </w:pPr>
      <w:r>
        <w:t xml:space="preserve">Click the </w:t>
      </w:r>
      <w:r>
        <w:rPr>
          <w:b/>
          <w:color w:val="00007F"/>
        </w:rPr>
        <w:t xml:space="preserve">Search </w:t>
      </w:r>
      <w:r>
        <w:t>button.</w: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spacing w:before="7"/>
        <w:rPr>
          <w:sz w:val="15"/>
        </w:rPr>
      </w:pPr>
    </w:p>
    <w:p w:rsidR="00821052" w:rsidRDefault="00821052">
      <w:pPr>
        <w:pStyle w:val="BodyText"/>
        <w:spacing w:before="7"/>
        <w:rPr>
          <w:sz w:val="15"/>
        </w:rPr>
      </w:pPr>
    </w:p>
    <w:p w:rsidR="00821052" w:rsidRDefault="00821052">
      <w:pPr>
        <w:pStyle w:val="BodyText"/>
        <w:spacing w:before="7"/>
        <w:rPr>
          <w:sz w:val="15"/>
        </w:rPr>
      </w:pPr>
    </w:p>
    <w:p w:rsidR="00B16E40" w:rsidRDefault="00821052" w:rsidP="006E2A9A">
      <w:pPr>
        <w:pStyle w:val="ListParagraph"/>
        <w:numPr>
          <w:ilvl w:val="0"/>
          <w:numId w:val="4"/>
        </w:numPr>
        <w:tabs>
          <w:tab w:val="left" w:pos="540"/>
          <w:tab w:val="left" w:pos="6480"/>
        </w:tabs>
        <w:spacing w:before="92" w:line="252" w:lineRule="auto"/>
        <w:ind w:left="540" w:right="2860" w:hanging="360"/>
        <w:jc w:val="lef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1047750" cy="862330"/>
                <wp:effectExtent l="0" t="0" r="19050" b="13970"/>
                <wp:wrapNone/>
                <wp:docPr id="18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862330"/>
                          <a:chOff x="9022" y="108"/>
                          <a:chExt cx="1650" cy="1358"/>
                        </a:xfrm>
                      </wpg:grpSpPr>
                      <pic:pic xmlns:pic="http://schemas.openxmlformats.org/drawingml/2006/picture">
                        <pic:nvPicPr>
                          <pic:cNvPr id="18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138"/>
                            <a:ext cx="1590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037" y="123"/>
                            <a:ext cx="1620" cy="13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EF491" id="Group 135" o:spid="_x0000_s1026" style="position:absolute;margin-left:31.3pt;margin-top:5.4pt;width:82.5pt;height:67.9pt;z-index:251631104;mso-position-horizontal:right;mso-position-horizontal-relative:margin" coordorigin="9022,108" coordsize="1650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">
                <v:shape id="Picture 137" o:spid="_x0000_s1027" type="#_x0000_t75" style="position:absolute;left:9052;top:138;width:1590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">
                  <v:imagedata r:id="rId14" o:title=""/>
                </v:shape>
                <v:rect id="Rectangle 136" o:spid="_x0000_s1028" style="position:absolute;left:9037;top:123;width:1620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" filled="f" strokecolor="#461d7b" strokeweight="1.5pt"/>
                <w10:wrap anchorx="margin"/>
              </v:group>
            </w:pict>
          </mc:Fallback>
        </mc:AlternateContent>
      </w:r>
      <w:r w:rsidR="00CD7614">
        <w:t xml:space="preserve">A list of employees with the first name 'Darlene' displays on the right side of the page Scroll down the page until you locate the correct employee. Click the drop-down button next to the employee name to </w:t>
      </w:r>
      <w:r w:rsidR="00CD7614">
        <w:rPr>
          <w:spacing w:val="-4"/>
        </w:rPr>
        <w:t xml:space="preserve">view </w:t>
      </w:r>
      <w:r w:rsidR="005C4351">
        <w:t>available actions</w:t>
      </w:r>
      <w:r w:rsidR="00CD7614">
        <w:t>.</w:t>
      </w:r>
    </w:p>
    <w:p w:rsidR="00B16E40" w:rsidRDefault="00B16E40">
      <w:pPr>
        <w:pStyle w:val="BodyText"/>
        <w:rPr>
          <w:sz w:val="19"/>
        </w:rPr>
      </w:pPr>
    </w:p>
    <w:p w:rsidR="00B16E40" w:rsidRDefault="00CD7614" w:rsidP="005C4351">
      <w:pPr>
        <w:ind w:left="540"/>
      </w:pPr>
      <w:r>
        <w:t xml:space="preserve">Click the button to the right of the </w:t>
      </w:r>
      <w:r>
        <w:rPr>
          <w:b/>
          <w:color w:val="000080"/>
        </w:rPr>
        <w:t xml:space="preserve">Employee Name </w:t>
      </w:r>
      <w:r>
        <w:t>field.</w:t>
      </w:r>
    </w:p>
    <w:p w:rsidR="00B16E40" w:rsidRDefault="00B16E40">
      <w:pPr>
        <w:sectPr w:rsidR="00B16E40">
          <w:headerReference w:type="even" r:id="rId15"/>
          <w:headerReference w:type="default" r:id="rId16"/>
          <w:footerReference w:type="even" r:id="rId17"/>
          <w:footerReference w:type="default" r:id="rId18"/>
          <w:type w:val="continuous"/>
          <w:pgSz w:w="12240" w:h="15840"/>
          <w:pgMar w:top="1220" w:right="1600" w:bottom="1140" w:left="1300" w:header="713" w:footer="942" w:gutter="0"/>
          <w:pgNumType w:start="1"/>
          <w:cols w:space="720"/>
        </w:sect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spacing w:before="10"/>
        <w:rPr>
          <w:sz w:val="20"/>
        </w:rPr>
      </w:pPr>
    </w:p>
    <w:p w:rsidR="00B16E40" w:rsidRDefault="00421025" w:rsidP="001E7876">
      <w:pPr>
        <w:pStyle w:val="ListParagraph"/>
        <w:numPr>
          <w:ilvl w:val="0"/>
          <w:numId w:val="4"/>
        </w:numPr>
        <w:tabs>
          <w:tab w:val="left" w:pos="540"/>
        </w:tabs>
        <w:spacing w:before="1"/>
        <w:ind w:left="540" w:hanging="360"/>
        <w:jc w:val="lef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7308</wp:posOffset>
                </wp:positionV>
                <wp:extent cx="2239010" cy="1228725"/>
                <wp:effectExtent l="0" t="0" r="8890" b="9525"/>
                <wp:wrapNone/>
                <wp:docPr id="18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9010" cy="1228725"/>
                          <a:chOff x="6687" y="37"/>
                          <a:chExt cx="2985" cy="1770"/>
                        </a:xfrm>
                      </wpg:grpSpPr>
                      <pic:pic xmlns:pic="http://schemas.openxmlformats.org/drawingml/2006/picture">
                        <pic:nvPicPr>
                          <pic:cNvPr id="18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66"/>
                            <a:ext cx="2925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6702" y="51"/>
                            <a:ext cx="2955" cy="17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74885" id="Group 126" o:spid="_x0000_s1026" style="position:absolute;margin-left:125.1pt;margin-top:.6pt;width:176.3pt;height:96.75pt;z-index:251632128;mso-position-horizontal:right;mso-position-horizontal-relative:margin" coordorigin="6687,37" coordsize="2985,1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">
                <v:shape id="Picture 128" o:spid="_x0000_s1027" type="#_x0000_t75" style="position:absolute;left:6717;top:66;width:2925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">
                  <v:imagedata r:id="rId20" o:title=""/>
                </v:shape>
                <v:rect id="Rectangle 127" o:spid="_x0000_s1028" style="position:absolute;left:6702;top:51;width:2955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" filled="f" strokecolor="#461d7b" strokeweight="1.5pt"/>
                <w10:wrap anchorx="margin"/>
              </v:group>
            </w:pict>
          </mc:Fallback>
        </mc:AlternateContent>
      </w:r>
      <w:r w:rsidR="00CD7614">
        <w:t xml:space="preserve">Click the </w:t>
      </w:r>
      <w:r w:rsidR="00CD7614">
        <w:rPr>
          <w:b/>
          <w:color w:val="000080"/>
        </w:rPr>
        <w:t>Terminate</w:t>
      </w:r>
      <w:r w:rsidR="00CD7614">
        <w:rPr>
          <w:b/>
          <w:color w:val="000080"/>
          <w:spacing w:val="-4"/>
        </w:rPr>
        <w:t xml:space="preserve"> </w:t>
      </w:r>
      <w:r w:rsidR="00CD7614">
        <w:t>button.</w: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spacing w:before="8"/>
      </w:pPr>
    </w:p>
    <w:p w:rsidR="00A9506F" w:rsidRDefault="00A9506F">
      <w:pPr>
        <w:pStyle w:val="BodyText"/>
        <w:spacing w:before="8"/>
      </w:pPr>
    </w:p>
    <w:p w:rsidR="00B16E40" w:rsidRDefault="00CD7614" w:rsidP="001E7876">
      <w:pPr>
        <w:pStyle w:val="ListParagraph"/>
        <w:numPr>
          <w:ilvl w:val="0"/>
          <w:numId w:val="4"/>
        </w:numPr>
        <w:tabs>
          <w:tab w:val="left" w:pos="1080"/>
          <w:tab w:val="left" w:pos="1530"/>
        </w:tabs>
        <w:spacing w:before="1"/>
        <w:ind w:left="540" w:right="1006" w:hanging="360"/>
        <w:jc w:val="left"/>
      </w:pPr>
      <w:r>
        <w:t xml:space="preserve">The notes in </w:t>
      </w:r>
      <w:r>
        <w:rPr>
          <w:b/>
          <w:color w:val="FF0000"/>
        </w:rPr>
        <w:t xml:space="preserve">red </w:t>
      </w:r>
      <w:r>
        <w:t>explain how to determine the corr</w:t>
      </w:r>
      <w:r w:rsidR="00ED7632">
        <w:t>ect effective date, and for the r</w:t>
      </w:r>
      <w:r>
        <w:t>esignation letter or other documentation to be uploaded as</w:t>
      </w:r>
      <w:r>
        <w:rPr>
          <w:spacing w:val="-10"/>
        </w:rPr>
        <w:t xml:space="preserve"> </w:t>
      </w:r>
      <w:r>
        <w:t>appropriate.</w:t>
      </w:r>
    </w:p>
    <w:p w:rsidR="00B16E40" w:rsidRDefault="00421025">
      <w:pPr>
        <w:pStyle w:val="BodyText"/>
        <w:rPr>
          <w:sz w:val="1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154305</wp:posOffset>
                </wp:positionV>
                <wp:extent cx="5026025" cy="462915"/>
                <wp:effectExtent l="0" t="0" r="3175" b="13335"/>
                <wp:wrapTopAndBottom/>
                <wp:docPr id="180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6025" cy="462915"/>
                          <a:chOff x="2573" y="258"/>
                          <a:chExt cx="7915" cy="729"/>
                        </a:xfrm>
                      </wpg:grpSpPr>
                      <pic:pic xmlns:pic="http://schemas.openxmlformats.org/drawingml/2006/picture">
                        <pic:nvPicPr>
                          <pic:cNvPr id="18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" y="338"/>
                            <a:ext cx="7688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2587" y="273"/>
                            <a:ext cx="7885" cy="69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D0B5E" id="Group 123" o:spid="_x0000_s1026" style="position:absolute;margin-left:344.55pt;margin-top:12.15pt;width:395.75pt;height:36.45pt;z-index:-251637248;mso-wrap-distance-left:0;mso-wrap-distance-right:0;mso-position-horizontal:right;mso-position-horizontal-relative:margin" coordorigin="2573,258" coordsize="7915,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">
                <v:shape id="Picture 125" o:spid="_x0000_s1027" type="#_x0000_t75" style="position:absolute;left:2669;top:338;width:7688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">
                  <v:imagedata r:id="rId22" o:title=""/>
                </v:shape>
                <v:rect id="Rectangle 124" o:spid="_x0000_s1028" style="position:absolute;left:2587;top:273;width:7885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" filled="f" strokecolor="#461d7b" strokeweight="1.5pt"/>
                <w10:wrap type="topAndBottom" anchorx="margin"/>
              </v:group>
            </w:pict>
          </mc:Fallback>
        </mc:AlternateConten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spacing w:before="8"/>
      </w:pPr>
    </w:p>
    <w:p w:rsidR="00A9506F" w:rsidRDefault="00421025">
      <w:pPr>
        <w:pStyle w:val="BodyText"/>
        <w:spacing w:before="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4034790</wp:posOffset>
                </wp:positionV>
                <wp:extent cx="3158490" cy="2152650"/>
                <wp:effectExtent l="0" t="0" r="3810" b="0"/>
                <wp:wrapNone/>
                <wp:docPr id="17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8490" cy="2152650"/>
                          <a:chOff x="6099" y="6044"/>
                          <a:chExt cx="4974" cy="3390"/>
                        </a:xfrm>
                      </wpg:grpSpPr>
                      <pic:pic xmlns:pic="http://schemas.openxmlformats.org/drawingml/2006/picture">
                        <pic:nvPicPr>
                          <pic:cNvPr id="17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9" y="6073"/>
                            <a:ext cx="4914" cy="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114" y="6058"/>
                            <a:ext cx="4944" cy="33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362B4" id="Group 132" o:spid="_x0000_s1026" style="position:absolute;margin-left:197.5pt;margin-top:317.7pt;width:248.7pt;height:169.5pt;z-index:251633152;mso-position-horizontal:right;mso-position-horizontal-relative:margin;mso-position-vertical-relative:page" coordorigin="6099,6044" coordsize="4974,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">
                <v:shape id="Picture 134" o:spid="_x0000_s1027" type="#_x0000_t75" style="position:absolute;left:6129;top:6073;width:4914;height: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">
                  <v:imagedata r:id="rId24" o:title=""/>
                </v:shape>
                <v:rect id="Rectangle 133" o:spid="_x0000_s1028" style="position:absolute;left:6114;top:6058;width:4944;height: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" filled="f" strokecolor="#461d7b" strokeweight="1.5pt"/>
                <w10:wrap anchorx="margin" anchory="page"/>
              </v:group>
            </w:pict>
          </mc:Fallback>
        </mc:AlternateContent>
      </w:r>
    </w:p>
    <w:p w:rsidR="00B16E40" w:rsidRDefault="00CD7614" w:rsidP="001E7876">
      <w:pPr>
        <w:pStyle w:val="ListParagraph"/>
        <w:numPr>
          <w:ilvl w:val="0"/>
          <w:numId w:val="4"/>
        </w:numPr>
        <w:tabs>
          <w:tab w:val="left" w:pos="1286"/>
          <w:tab w:val="left" w:pos="1287"/>
        </w:tabs>
        <w:spacing w:line="252" w:lineRule="auto"/>
        <w:ind w:left="540" w:right="4664" w:hanging="360"/>
        <w:jc w:val="left"/>
      </w:pPr>
      <w:r>
        <w:t xml:space="preserve">Once </w:t>
      </w:r>
      <w:r>
        <w:rPr>
          <w:i/>
        </w:rPr>
        <w:t xml:space="preserve">Terminate </w:t>
      </w:r>
      <w:r>
        <w:t>is selected, a panel will display where you will enter information required for the PeopleSoft termination</w:t>
      </w:r>
      <w:r>
        <w:rPr>
          <w:spacing w:val="5"/>
        </w:rPr>
        <w:t xml:space="preserve"> </w:t>
      </w:r>
      <w:r>
        <w:t>process.</w:t>
      </w:r>
    </w:p>
    <w:p w:rsidR="00B16E40" w:rsidRDefault="00CD7614" w:rsidP="00821052">
      <w:pPr>
        <w:pStyle w:val="BodyText"/>
        <w:spacing w:before="177" w:line="252" w:lineRule="auto"/>
        <w:ind w:left="540" w:right="5200"/>
      </w:pPr>
      <w:r>
        <w:t xml:space="preserve">The </w:t>
      </w:r>
      <w:r>
        <w:rPr>
          <w:i/>
        </w:rPr>
        <w:t xml:space="preserve">Initiator </w:t>
      </w:r>
      <w:r>
        <w:t>will enter information into the following fields:</w:t>
      </w:r>
    </w:p>
    <w:p w:rsidR="00B16E40" w:rsidRDefault="00CD7614" w:rsidP="00821052">
      <w:pPr>
        <w:pStyle w:val="Heading2"/>
        <w:numPr>
          <w:ilvl w:val="2"/>
          <w:numId w:val="4"/>
        </w:numPr>
        <w:tabs>
          <w:tab w:val="left" w:pos="990"/>
        </w:tabs>
        <w:spacing w:before="168"/>
        <w:ind w:left="990" w:hanging="270"/>
      </w:pPr>
      <w:r>
        <w:t>Action Termination Reason</w:t>
      </w:r>
      <w:r>
        <w:rPr>
          <w:spacing w:val="-4"/>
        </w:rPr>
        <w:t xml:space="preserve"> </w:t>
      </w:r>
      <w:r>
        <w:t>Code</w:t>
      </w:r>
    </w:p>
    <w:p w:rsidR="00B16E40" w:rsidRDefault="00CD7614" w:rsidP="00821052">
      <w:pPr>
        <w:pStyle w:val="ListParagraph"/>
        <w:numPr>
          <w:ilvl w:val="2"/>
          <w:numId w:val="4"/>
        </w:numPr>
        <w:tabs>
          <w:tab w:val="left" w:pos="990"/>
        </w:tabs>
        <w:spacing w:line="252" w:lineRule="exact"/>
        <w:ind w:left="990" w:hanging="270"/>
        <w:rPr>
          <w:b/>
        </w:rPr>
      </w:pPr>
      <w:r>
        <w:rPr>
          <w:b/>
        </w:rPr>
        <w:t>Effective Date</w:t>
      </w:r>
    </w:p>
    <w:p w:rsidR="00B16E40" w:rsidRDefault="00CD7614" w:rsidP="00821052">
      <w:pPr>
        <w:pStyle w:val="ListParagraph"/>
        <w:numPr>
          <w:ilvl w:val="2"/>
          <w:numId w:val="4"/>
        </w:numPr>
        <w:tabs>
          <w:tab w:val="left" w:pos="990"/>
        </w:tabs>
        <w:spacing w:before="1" w:line="252" w:lineRule="exact"/>
        <w:ind w:left="990" w:hanging="270"/>
        <w:rPr>
          <w:b/>
        </w:rPr>
      </w:pPr>
      <w:r>
        <w:rPr>
          <w:b/>
        </w:rPr>
        <w:t>Foreign National (Yes or</w:t>
      </w:r>
      <w:r>
        <w:rPr>
          <w:b/>
          <w:spacing w:val="-3"/>
        </w:rPr>
        <w:t xml:space="preserve"> </w:t>
      </w:r>
      <w:r>
        <w:rPr>
          <w:b/>
        </w:rPr>
        <w:t>No)</w:t>
      </w:r>
    </w:p>
    <w:p w:rsidR="00B16E40" w:rsidRDefault="00CD7614" w:rsidP="00821052">
      <w:pPr>
        <w:pStyle w:val="ListParagraph"/>
        <w:numPr>
          <w:ilvl w:val="2"/>
          <w:numId w:val="4"/>
        </w:numPr>
        <w:tabs>
          <w:tab w:val="left" w:pos="990"/>
        </w:tabs>
        <w:spacing w:line="252" w:lineRule="exact"/>
        <w:ind w:left="990" w:hanging="270"/>
        <w:rPr>
          <w:b/>
        </w:rPr>
      </w:pPr>
      <w:r>
        <w:rPr>
          <w:b/>
        </w:rPr>
        <w:t>Eligible for Rehire (Yes or</w:t>
      </w:r>
      <w:r>
        <w:rPr>
          <w:b/>
          <w:spacing w:val="-4"/>
        </w:rPr>
        <w:t xml:space="preserve"> </w:t>
      </w:r>
      <w:r>
        <w:rPr>
          <w:b/>
        </w:rPr>
        <w:t>No)</w:t>
      </w:r>
    </w:p>
    <w:p w:rsidR="00B16E40" w:rsidRDefault="00B16E40">
      <w:pPr>
        <w:pStyle w:val="BodyText"/>
        <w:rPr>
          <w:b/>
          <w:sz w:val="20"/>
        </w:rPr>
      </w:pPr>
    </w:p>
    <w:p w:rsidR="00B16E40" w:rsidRDefault="00B16E40">
      <w:pPr>
        <w:pStyle w:val="BodyText"/>
        <w:rPr>
          <w:b/>
          <w:sz w:val="20"/>
        </w:rPr>
      </w:pPr>
    </w:p>
    <w:p w:rsidR="00B16E40" w:rsidRDefault="00B16E40">
      <w:pPr>
        <w:pStyle w:val="BodyText"/>
        <w:rPr>
          <w:b/>
          <w:sz w:val="20"/>
        </w:rPr>
      </w:pPr>
    </w:p>
    <w:p w:rsidR="00B16E40" w:rsidRDefault="00821052">
      <w:pPr>
        <w:pStyle w:val="BodyText"/>
        <w:spacing w:before="9"/>
        <w:rPr>
          <w:b/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75C95B5C" wp14:editId="48C2D2C8">
                <wp:simplePos x="0" y="0"/>
                <wp:positionH relativeFrom="margin">
                  <wp:align>right</wp:align>
                </wp:positionH>
                <wp:positionV relativeFrom="page">
                  <wp:posOffset>6541135</wp:posOffset>
                </wp:positionV>
                <wp:extent cx="3114040" cy="484505"/>
                <wp:effectExtent l="0" t="0" r="10160" b="10795"/>
                <wp:wrapNone/>
                <wp:docPr id="174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484505"/>
                          <a:chOff x="6134" y="9952"/>
                          <a:chExt cx="4904" cy="763"/>
                        </a:xfrm>
                      </wpg:grpSpPr>
                      <pic:pic xmlns:pic="http://schemas.openxmlformats.org/drawingml/2006/picture">
                        <pic:nvPicPr>
                          <pic:cNvPr id="17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2" y="9981"/>
                            <a:ext cx="4846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6148" y="9966"/>
                            <a:ext cx="4874" cy="733"/>
                          </a:xfrm>
                          <a:prstGeom prst="rect">
                            <a:avLst/>
                          </a:prstGeom>
                          <a:noFill/>
                          <a:ln w="19025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3B264" id="Group 129" o:spid="_x0000_s1026" style="position:absolute;margin-left:194pt;margin-top:515.05pt;width:245.2pt;height:38.15pt;z-index:251634176;mso-position-horizontal:right;mso-position-horizontal-relative:margin;mso-position-vertical-relative:page" coordorigin="6134,9952" coordsize="4904,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">
                <v:shape id="Picture 131" o:spid="_x0000_s1027" type="#_x0000_t75" style="position:absolute;left:6162;top:9981;width:4846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">
                  <v:imagedata r:id="rId26" o:title=""/>
                </v:shape>
                <v:rect id="Rectangle 130" o:spid="_x0000_s1028" style="position:absolute;left:6148;top:9966;width:4874;height: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" filled="f" strokecolor="#461d7b" strokeweight=".52847mm"/>
                <w10:wrap anchorx="margin" anchory="page"/>
              </v:group>
            </w:pict>
          </mc:Fallback>
        </mc:AlternateContent>
      </w:r>
    </w:p>
    <w:p w:rsidR="00B16E40" w:rsidRDefault="00CD7614" w:rsidP="001E7876">
      <w:pPr>
        <w:pStyle w:val="ListParagraph"/>
        <w:numPr>
          <w:ilvl w:val="0"/>
          <w:numId w:val="4"/>
        </w:numPr>
        <w:tabs>
          <w:tab w:val="left" w:pos="540"/>
        </w:tabs>
        <w:spacing w:before="92"/>
        <w:ind w:left="540" w:hanging="360"/>
        <w:jc w:val="left"/>
      </w:pPr>
      <w:r>
        <w:t>Click the button to the right of</w:t>
      </w:r>
      <w:r>
        <w:rPr>
          <w:spacing w:val="-14"/>
        </w:rPr>
        <w:t xml:space="preserve"> </w:t>
      </w:r>
      <w:r>
        <w:t>the</w:t>
      </w:r>
    </w:p>
    <w:p w:rsidR="00B16E40" w:rsidRDefault="00CD7614" w:rsidP="001E7876">
      <w:pPr>
        <w:spacing w:before="12"/>
        <w:ind w:left="540"/>
      </w:pPr>
      <w:r>
        <w:rPr>
          <w:b/>
          <w:color w:val="000080"/>
        </w:rPr>
        <w:t xml:space="preserve">Reason Code </w:t>
      </w:r>
      <w:r>
        <w:t>field.</w: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821052" w:rsidRDefault="00821052">
      <w:pPr>
        <w:pStyle w:val="BodyText"/>
        <w:rPr>
          <w:sz w:val="20"/>
        </w:rPr>
      </w:pPr>
    </w:p>
    <w:p w:rsidR="00B16E40" w:rsidRDefault="00821052">
      <w:pPr>
        <w:pStyle w:val="BodyText"/>
        <w:spacing w:before="1"/>
        <w:rPr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7473F1C7" wp14:editId="1F0F589B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1914525" cy="1562100"/>
                <wp:effectExtent l="0" t="0" r="9525" b="0"/>
                <wp:wrapNone/>
                <wp:docPr id="171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1562100"/>
                          <a:chOff x="6896" y="-23"/>
                          <a:chExt cx="2339" cy="2269"/>
                        </a:xfrm>
                      </wpg:grpSpPr>
                      <pic:pic xmlns:pic="http://schemas.openxmlformats.org/drawingml/2006/picture">
                        <pic:nvPicPr>
                          <pic:cNvPr id="17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6" y="6"/>
                            <a:ext cx="2279" cy="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6911" y="-9"/>
                            <a:ext cx="2309" cy="223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185B5" id="Group 120" o:spid="_x0000_s1026" style="position:absolute;margin-left:99.55pt;margin-top:1pt;width:150.75pt;height:123pt;z-index:251635200;mso-position-horizontal:right;mso-position-horizontal-relative:margin" coordorigin="6896,-23" coordsize="2339,2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">
                <v:shape id="Picture 122" o:spid="_x0000_s1027" type="#_x0000_t75" style="position:absolute;left:6926;top:6;width:2279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">
                  <v:imagedata r:id="rId28" o:title=""/>
                </v:shape>
                <v:rect id="Rectangle 121" o:spid="_x0000_s1028" style="position:absolute;left:6911;top:-9;width:2309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" filled="f" strokecolor="#461d7b" strokeweight="1.5pt"/>
                <w10:wrap anchorx="margin"/>
              </v:group>
            </w:pict>
          </mc:Fallback>
        </mc:AlternateContent>
      </w:r>
    </w:p>
    <w:p w:rsidR="00B16E40" w:rsidRDefault="00CD7614" w:rsidP="001E7876">
      <w:pPr>
        <w:pStyle w:val="ListParagraph"/>
        <w:numPr>
          <w:ilvl w:val="0"/>
          <w:numId w:val="4"/>
        </w:numPr>
        <w:tabs>
          <w:tab w:val="left" w:pos="540"/>
        </w:tabs>
        <w:ind w:left="540" w:hanging="360"/>
        <w:jc w:val="left"/>
      </w:pPr>
      <w:r>
        <w:t xml:space="preserve">Click the </w:t>
      </w:r>
      <w:r>
        <w:rPr>
          <w:b/>
          <w:color w:val="000080"/>
        </w:rPr>
        <w:t xml:space="preserve">Voluntary Termination </w:t>
      </w:r>
      <w:r>
        <w:t>list</w:t>
      </w:r>
      <w:r>
        <w:rPr>
          <w:spacing w:val="-6"/>
        </w:rPr>
        <w:t xml:space="preserve"> </w:t>
      </w:r>
      <w:r>
        <w:t>item.</w:t>
      </w:r>
    </w:p>
    <w:p w:rsidR="00B16E40" w:rsidRDefault="00B16E40">
      <w:pPr>
        <w:sectPr w:rsidR="00B16E40">
          <w:pgSz w:w="12240" w:h="15840"/>
          <w:pgMar w:top="1160" w:right="1600" w:bottom="1140" w:left="1300" w:header="713" w:footer="942" w:gutter="0"/>
          <w:cols w:space="720"/>
        </w:sectPr>
      </w:pPr>
    </w:p>
    <w:p w:rsidR="00B16E40" w:rsidRDefault="00821052">
      <w:pPr>
        <w:pStyle w:val="BodyText"/>
        <w:spacing w:before="5"/>
        <w:rPr>
          <w:sz w:val="2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04E598FD" wp14:editId="772ADB3A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2037715" cy="502920"/>
                <wp:effectExtent l="0" t="0" r="635" b="11430"/>
                <wp:wrapNone/>
                <wp:docPr id="16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7715" cy="502920"/>
                          <a:chOff x="6427" y="60"/>
                          <a:chExt cx="3209" cy="792"/>
                        </a:xfrm>
                      </wpg:grpSpPr>
                      <pic:pic xmlns:pic="http://schemas.openxmlformats.org/drawingml/2006/picture">
                        <pic:nvPicPr>
                          <pic:cNvPr id="16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2" y="143"/>
                            <a:ext cx="3114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6442" y="75"/>
                            <a:ext cx="3179" cy="76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109AA" id="Group 111" o:spid="_x0000_s1026" style="position:absolute;margin-left:109.25pt;margin-top:8.05pt;width:160.45pt;height:39.6pt;z-index:251636224;mso-position-horizontal:right;mso-position-horizontal-relative:margin" coordorigin="6427,60" coordsize="3209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">
                <v:shape id="Picture 113" o:spid="_x0000_s1027" type="#_x0000_t75" style="position:absolute;left:6492;top:143;width:3114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">
                  <v:imagedata r:id="rId30" o:title=""/>
                </v:shape>
                <v:rect id="Rectangle 112" o:spid="_x0000_s1028" style="position:absolute;left:6442;top:75;width:3179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" filled="f" strokecolor="#461d7b" strokeweight="1.5pt"/>
                <w10:wrap anchorx="margin"/>
              </v:group>
            </w:pict>
          </mc:Fallback>
        </mc:AlternateContent>
      </w:r>
    </w:p>
    <w:p w:rsidR="00B16E40" w:rsidRDefault="00CD7614" w:rsidP="001E7876">
      <w:pPr>
        <w:pStyle w:val="ListParagraph"/>
        <w:numPr>
          <w:ilvl w:val="0"/>
          <w:numId w:val="4"/>
        </w:numPr>
        <w:tabs>
          <w:tab w:val="left" w:pos="1170"/>
        </w:tabs>
        <w:spacing w:before="92"/>
        <w:ind w:left="540" w:hanging="360"/>
        <w:jc w:val="left"/>
      </w:pPr>
      <w:r>
        <w:t xml:space="preserve">Click the </w:t>
      </w:r>
      <w:r>
        <w:rPr>
          <w:b/>
          <w:color w:val="000080"/>
        </w:rPr>
        <w:t>Calendar</w:t>
      </w:r>
      <w:r>
        <w:rPr>
          <w:b/>
          <w:color w:val="000080"/>
          <w:spacing w:val="-4"/>
        </w:rPr>
        <w:t xml:space="preserve"> </w:t>
      </w:r>
      <w:r>
        <w:t>button.</w: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spacing w:before="9"/>
        <w:rPr>
          <w:sz w:val="26"/>
        </w:rPr>
      </w:pPr>
    </w:p>
    <w:p w:rsidR="00821052" w:rsidRDefault="00821052">
      <w:pPr>
        <w:pStyle w:val="BodyText"/>
        <w:spacing w:before="9"/>
        <w:rPr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14293036" wp14:editId="0B2B46C9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1409700" cy="1362075"/>
                <wp:effectExtent l="0" t="0" r="0" b="9525"/>
                <wp:wrapNone/>
                <wp:docPr id="15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0" cy="1362075"/>
                          <a:chOff x="6420" y="135"/>
                          <a:chExt cx="1837" cy="2141"/>
                        </a:xfrm>
                      </wpg:grpSpPr>
                      <pic:pic xmlns:pic="http://schemas.openxmlformats.org/drawingml/2006/picture">
                        <pic:nvPicPr>
                          <pic:cNvPr id="16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5" y="160"/>
                            <a:ext cx="1786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432" y="147"/>
                            <a:ext cx="1811" cy="2116"/>
                          </a:xfrm>
                          <a:prstGeom prst="rect">
                            <a:avLst/>
                          </a:prstGeom>
                          <a:noFill/>
                          <a:ln w="16088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89852" id="Group 108" o:spid="_x0000_s1026" style="position:absolute;margin-left:59.8pt;margin-top:3.2pt;width:111pt;height:107.25pt;z-index:251637248;mso-position-horizontal:right;mso-position-horizontal-relative:margin" coordorigin="6420,135" coordsize="1837,2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">
                <v:shape id="Picture 110" o:spid="_x0000_s1027" type="#_x0000_t75" style="position:absolute;left:6445;top:160;width:1786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">
                  <v:imagedata r:id="rId32" o:title=""/>
                </v:shape>
                <v:rect id="Rectangle 109" o:spid="_x0000_s1028" style="position:absolute;left:6432;top:147;width:1811;height:2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" filled="f" strokecolor="#461d7b" strokeweight=".44689mm"/>
                <w10:wrap anchorx="margin"/>
              </v:group>
            </w:pict>
          </mc:Fallback>
        </mc:AlternateContent>
      </w:r>
    </w:p>
    <w:p w:rsidR="00B16E40" w:rsidRDefault="00CD7614" w:rsidP="001E7876">
      <w:pPr>
        <w:pStyle w:val="ListParagraph"/>
        <w:numPr>
          <w:ilvl w:val="0"/>
          <w:numId w:val="4"/>
        </w:numPr>
        <w:tabs>
          <w:tab w:val="left" w:pos="540"/>
        </w:tabs>
        <w:spacing w:before="91"/>
        <w:ind w:left="540" w:hanging="360"/>
        <w:jc w:val="left"/>
      </w:pPr>
      <w:r>
        <w:t>Click the desired</w:t>
      </w:r>
      <w:r>
        <w:rPr>
          <w:spacing w:val="-5"/>
        </w:rPr>
        <w:t xml:space="preserve"> </w:t>
      </w:r>
      <w:r>
        <w:t>date.</w: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821052">
      <w:pPr>
        <w:pStyle w:val="BodyText"/>
        <w:spacing w:before="3"/>
      </w:pPr>
      <w:r>
        <w:rPr>
          <w:noProof/>
          <w:lang w:bidi="ar-SA"/>
        </w:rPr>
        <w:drawing>
          <wp:anchor distT="0" distB="0" distL="0" distR="0" simplePos="0" relativeHeight="251638272" behindDoc="0" locked="0" layoutInCell="1" allowOverlap="1" wp14:anchorId="789084F6" wp14:editId="5B49CBA6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866775" cy="352425"/>
            <wp:effectExtent l="0" t="0" r="9525" b="9525"/>
            <wp:wrapNone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E40" w:rsidRDefault="00CD7614" w:rsidP="001E7876">
      <w:pPr>
        <w:pStyle w:val="ListParagraph"/>
        <w:numPr>
          <w:ilvl w:val="0"/>
          <w:numId w:val="4"/>
        </w:numPr>
        <w:tabs>
          <w:tab w:val="left" w:pos="540"/>
        </w:tabs>
        <w:ind w:left="540" w:hanging="360"/>
        <w:jc w:val="left"/>
      </w:pPr>
      <w:r>
        <w:t xml:space="preserve">Click the </w:t>
      </w:r>
      <w:r>
        <w:rPr>
          <w:b/>
          <w:color w:val="000080"/>
        </w:rPr>
        <w:t>Submit</w:t>
      </w:r>
      <w:r>
        <w:rPr>
          <w:b/>
          <w:color w:val="000080"/>
          <w:spacing w:val="-4"/>
        </w:rPr>
        <w:t xml:space="preserve"> </w:t>
      </w:r>
      <w:r>
        <w:t>button.</w:t>
      </w:r>
    </w:p>
    <w:p w:rsidR="00B16E40" w:rsidRDefault="00B16E40">
      <w:pPr>
        <w:pStyle w:val="BodyText"/>
        <w:rPr>
          <w:sz w:val="24"/>
        </w:rPr>
      </w:pPr>
    </w:p>
    <w:p w:rsidR="00B16E40" w:rsidRDefault="00821052">
      <w:pPr>
        <w:pStyle w:val="BodyText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54680FA1" wp14:editId="372C65AF">
                <wp:simplePos x="0" y="0"/>
                <wp:positionH relativeFrom="margin">
                  <wp:align>right</wp:align>
                </wp:positionH>
                <wp:positionV relativeFrom="page">
                  <wp:posOffset>3991610</wp:posOffset>
                </wp:positionV>
                <wp:extent cx="3676650" cy="1027430"/>
                <wp:effectExtent l="0" t="0" r="0" b="1270"/>
                <wp:wrapNone/>
                <wp:docPr id="16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0" cy="1027430"/>
                          <a:chOff x="5626" y="6316"/>
                          <a:chExt cx="5790" cy="1618"/>
                        </a:xfrm>
                      </wpg:grpSpPr>
                      <pic:pic xmlns:pic="http://schemas.openxmlformats.org/drawingml/2006/picture">
                        <pic:nvPicPr>
                          <pic:cNvPr id="16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5" y="6346"/>
                            <a:ext cx="5730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5640" y="6331"/>
                            <a:ext cx="5760" cy="158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A1A0A" id="Group 117" o:spid="_x0000_s1026" style="position:absolute;margin-left:238.3pt;margin-top:314.3pt;width:289.5pt;height:80.9pt;z-index:251639296;mso-position-horizontal:right;mso-position-horizontal-relative:margin;mso-position-vertical-relative:page" coordorigin="5626,6316" coordsize="5790,1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">
                <v:shape id="Picture 119" o:spid="_x0000_s1027" type="#_x0000_t75" style="position:absolute;left:5655;top:6346;width:5730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">
                  <v:imagedata r:id="rId35" o:title=""/>
                </v:shape>
                <v:rect id="Rectangle 118" o:spid="_x0000_s1028" style="position:absolute;left:5640;top:6331;width:5760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" filled="f" strokecolor="#461d7b" strokeweight="1.5pt"/>
                <w10:wrap anchorx="margin" anchory="page"/>
              </v:group>
            </w:pict>
          </mc:Fallback>
        </mc:AlternateContent>
      </w:r>
    </w:p>
    <w:p w:rsidR="00B16E40" w:rsidRDefault="00CD7614" w:rsidP="00821052">
      <w:pPr>
        <w:pStyle w:val="ListParagraph"/>
        <w:numPr>
          <w:ilvl w:val="0"/>
          <w:numId w:val="4"/>
        </w:numPr>
        <w:tabs>
          <w:tab w:val="left" w:pos="1519"/>
          <w:tab w:val="left" w:pos="1520"/>
        </w:tabs>
        <w:spacing w:before="181" w:line="252" w:lineRule="auto"/>
        <w:ind w:left="540" w:right="5740" w:hanging="360"/>
        <w:jc w:val="left"/>
      </w:pPr>
      <w:r>
        <w:t xml:space="preserve">The </w:t>
      </w:r>
      <w:r>
        <w:rPr>
          <w:i/>
        </w:rPr>
        <w:t xml:space="preserve">Initiator </w:t>
      </w:r>
      <w:r>
        <w:t xml:space="preserve">will </w:t>
      </w:r>
      <w:r>
        <w:rPr>
          <w:spacing w:val="-3"/>
        </w:rPr>
        <w:t xml:space="preserve">receive </w:t>
      </w:r>
      <w:r>
        <w:t>a confirmation message after clicking the Submit</w:t>
      </w:r>
      <w:r>
        <w:rPr>
          <w:spacing w:val="-2"/>
        </w:rPr>
        <w:t xml:space="preserve"> </w:t>
      </w:r>
      <w:r>
        <w:t>button.</w: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821052">
      <w:pPr>
        <w:pStyle w:val="BodyText"/>
        <w:spacing w:before="4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29202DBA" wp14:editId="5286FDBA">
                <wp:simplePos x="0" y="0"/>
                <wp:positionH relativeFrom="margin">
                  <wp:align>right</wp:align>
                </wp:positionH>
                <wp:positionV relativeFrom="page">
                  <wp:posOffset>5278755</wp:posOffset>
                </wp:positionV>
                <wp:extent cx="2567940" cy="2219325"/>
                <wp:effectExtent l="0" t="0" r="3810" b="9525"/>
                <wp:wrapNone/>
                <wp:docPr id="16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7940" cy="2219325"/>
                          <a:chOff x="7095" y="8268"/>
                          <a:chExt cx="4044" cy="3495"/>
                        </a:xfrm>
                      </wpg:grpSpPr>
                      <pic:pic xmlns:pic="http://schemas.openxmlformats.org/drawingml/2006/picture">
                        <pic:nvPicPr>
                          <pic:cNvPr id="16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1" y="8356"/>
                            <a:ext cx="3948" cy="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7110" y="8282"/>
                            <a:ext cx="4014" cy="34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AB77C" id="Group 114" o:spid="_x0000_s1026" style="position:absolute;margin-left:151pt;margin-top:415.65pt;width:202.2pt;height:174.75pt;z-index:251640320;mso-position-horizontal:right;mso-position-horizontal-relative:margin;mso-position-vertical-relative:page" coordorigin="7095,8268" coordsize="4044,3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">
                <v:shape id="Picture 116" o:spid="_x0000_s1027" type="#_x0000_t75" style="position:absolute;left:7161;top:8356;width:3948;height:3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">
                  <v:imagedata r:id="rId37" o:title=""/>
                </v:shape>
                <v:rect id="Rectangle 115" o:spid="_x0000_s1028" style="position:absolute;left:7110;top:8282;width:4014;height:3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" filled="f" strokecolor="#461d7b" strokeweight="1.5pt"/>
                <w10:wrap anchorx="margin" anchory="page"/>
              </v:group>
            </w:pict>
          </mc:Fallback>
        </mc:AlternateContent>
      </w:r>
    </w:p>
    <w:p w:rsidR="00B16E40" w:rsidRDefault="00CD7614" w:rsidP="00821052">
      <w:pPr>
        <w:pStyle w:val="ListParagraph"/>
        <w:numPr>
          <w:ilvl w:val="0"/>
          <w:numId w:val="4"/>
        </w:numPr>
        <w:tabs>
          <w:tab w:val="left" w:pos="1525"/>
          <w:tab w:val="left" w:pos="1526"/>
        </w:tabs>
        <w:spacing w:line="252" w:lineRule="auto"/>
        <w:ind w:left="540" w:right="4300" w:hanging="343"/>
        <w:jc w:val="left"/>
      </w:pPr>
      <w:r>
        <w:t xml:space="preserve">The next level </w:t>
      </w:r>
      <w:r>
        <w:rPr>
          <w:i/>
        </w:rPr>
        <w:t xml:space="preserve">Approver </w:t>
      </w:r>
      <w:r>
        <w:t>will receive an email request to approve the transaction. The Approver will click the link in the email notification to navigate to the approval panel.</w: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821052">
      <w:pPr>
        <w:pStyle w:val="BodyText"/>
        <w:spacing w:before="3"/>
        <w:rPr>
          <w:sz w:val="2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29A3BD13" wp14:editId="09994B1C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408555" cy="1388110"/>
                <wp:effectExtent l="0" t="0" r="10795" b="2540"/>
                <wp:wrapNone/>
                <wp:docPr id="15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8555" cy="1388110"/>
                          <a:chOff x="6989" y="111"/>
                          <a:chExt cx="3793" cy="2186"/>
                        </a:xfrm>
                      </wpg:grpSpPr>
                      <pic:pic xmlns:pic="http://schemas.openxmlformats.org/drawingml/2006/picture">
                        <pic:nvPicPr>
                          <pic:cNvPr id="157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143"/>
                            <a:ext cx="3719" cy="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7003" y="125"/>
                            <a:ext cx="3765" cy="2157"/>
                          </a:xfrm>
                          <a:prstGeom prst="rect">
                            <a:avLst/>
                          </a:prstGeom>
                          <a:noFill/>
                          <a:ln w="16686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5D3BC" id="Group 105" o:spid="_x0000_s1026" style="position:absolute;margin-left:138.45pt;margin-top:1.2pt;width:189.65pt;height:109.3pt;z-index:251641344;mso-position-horizontal:right;mso-position-horizontal-relative:margin" coordorigin="6989,111" coordsize="3793,2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">
                <v:shape id="Picture 107" o:spid="_x0000_s1027" type="#_x0000_t75" style="position:absolute;left:7029;top:143;width:3719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">
                  <v:imagedata r:id="rId39" o:title=""/>
                </v:shape>
                <v:rect id="Rectangle 106" o:spid="_x0000_s1028" style="position:absolute;left:7003;top:125;width:376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" filled="f" strokecolor="#461d7b" strokeweight=".4635mm"/>
                <w10:wrap anchorx="margin"/>
              </v:group>
            </w:pict>
          </mc:Fallback>
        </mc:AlternateContent>
      </w:r>
    </w:p>
    <w:p w:rsidR="00B16E40" w:rsidRDefault="00CD7614" w:rsidP="001E7876">
      <w:pPr>
        <w:pStyle w:val="ListParagraph"/>
        <w:numPr>
          <w:ilvl w:val="0"/>
          <w:numId w:val="4"/>
        </w:numPr>
        <w:tabs>
          <w:tab w:val="left" w:pos="540"/>
        </w:tabs>
        <w:spacing w:before="92"/>
        <w:ind w:left="540" w:hanging="360"/>
        <w:jc w:val="left"/>
        <w:rPr>
          <w:b/>
        </w:rPr>
      </w:pPr>
      <w:r>
        <w:t xml:space="preserve">The </w:t>
      </w:r>
      <w:r>
        <w:rPr>
          <w:b/>
          <w:color w:val="000080"/>
        </w:rPr>
        <w:t>Request Job Status Change:</w:t>
      </w:r>
      <w:r>
        <w:rPr>
          <w:b/>
          <w:color w:val="000080"/>
          <w:spacing w:val="-1"/>
        </w:rPr>
        <w:t xml:space="preserve"> </w:t>
      </w:r>
      <w:r>
        <w:rPr>
          <w:b/>
          <w:color w:val="000080"/>
        </w:rPr>
        <w:t>Results</w:t>
      </w:r>
    </w:p>
    <w:p w:rsidR="00B16E40" w:rsidRDefault="00CD7614" w:rsidP="006E2A9A">
      <w:pPr>
        <w:pStyle w:val="BodyText"/>
        <w:spacing w:before="12"/>
        <w:ind w:left="540"/>
      </w:pPr>
      <w:r>
        <w:t>confirmation message displays.</w:t>
      </w:r>
    </w:p>
    <w:p w:rsidR="00B16E40" w:rsidRDefault="00CD7614" w:rsidP="001E7876">
      <w:pPr>
        <w:spacing w:before="100"/>
        <w:ind w:left="540"/>
      </w:pPr>
      <w:r>
        <w:t xml:space="preserve">Click the </w:t>
      </w:r>
      <w:r>
        <w:rPr>
          <w:b/>
          <w:color w:val="000080"/>
        </w:rPr>
        <w:t xml:space="preserve">Open Sidebar Menu </w:t>
      </w:r>
      <w:r>
        <w:t>button.</w:t>
      </w:r>
    </w:p>
    <w:p w:rsidR="00B16E40" w:rsidRDefault="00B16E40">
      <w:pPr>
        <w:sectPr w:rsidR="00B16E40">
          <w:pgSz w:w="12240" w:h="15840"/>
          <w:pgMar w:top="1220" w:right="1600" w:bottom="1140" w:left="1300" w:header="713" w:footer="942" w:gutter="0"/>
          <w:cols w:space="720"/>
        </w:sectPr>
      </w:pPr>
    </w:p>
    <w:p w:rsidR="00B16E40" w:rsidRDefault="00B16E40">
      <w:pPr>
        <w:pStyle w:val="BodyText"/>
        <w:rPr>
          <w:sz w:val="20"/>
        </w:rPr>
      </w:pPr>
    </w:p>
    <w:p w:rsidR="00500932" w:rsidRDefault="00500932">
      <w:pPr>
        <w:pStyle w:val="BodyText"/>
        <w:rPr>
          <w:sz w:val="20"/>
        </w:rPr>
      </w:pPr>
      <w:r>
        <w:rPr>
          <w:noProof/>
          <w:lang w:bidi="ar-SA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3136900" cy="2176780"/>
            <wp:effectExtent l="19050" t="19050" r="25400" b="13970"/>
            <wp:wrapThrough wrapText="bothSides">
              <wp:wrapPolygon edited="0">
                <wp:start x="-131" y="-189"/>
                <wp:lineTo x="-131" y="21550"/>
                <wp:lineTo x="21644" y="21550"/>
                <wp:lineTo x="21644" y="-189"/>
                <wp:lineTo x="-131" y="-189"/>
              </wp:wrapPolygon>
            </wp:wrapThrough>
            <wp:docPr id="3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176780"/>
                    </a:xfrm>
                    <a:prstGeom prst="rect">
                      <a:avLst/>
                    </a:prstGeom>
                    <a:ln w="19050">
                      <a:solidFill>
                        <a:srgbClr val="461D7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E40" w:rsidRDefault="00CD7614" w:rsidP="001E7876">
      <w:pPr>
        <w:pStyle w:val="ListParagraph"/>
        <w:numPr>
          <w:ilvl w:val="0"/>
          <w:numId w:val="4"/>
        </w:numPr>
        <w:tabs>
          <w:tab w:val="left" w:pos="540"/>
        </w:tabs>
        <w:spacing w:before="208"/>
        <w:ind w:left="540" w:right="4499" w:hanging="360"/>
        <w:jc w:val="left"/>
      </w:pPr>
      <w:r>
        <w:t xml:space="preserve">You have three actions from which </w:t>
      </w:r>
      <w:r>
        <w:rPr>
          <w:spacing w:val="-8"/>
        </w:rPr>
        <w:t xml:space="preserve">to </w:t>
      </w:r>
      <w:r>
        <w:t>choose on the sidebar</w:t>
      </w:r>
      <w:r>
        <w:rPr>
          <w:spacing w:val="-2"/>
        </w:rPr>
        <w:t xml:space="preserve"> </w:t>
      </w:r>
      <w:r>
        <w:t>menu:</w:t>
      </w:r>
    </w:p>
    <w:p w:rsidR="00B16E40" w:rsidRDefault="00CD7614" w:rsidP="00821052">
      <w:pPr>
        <w:pStyle w:val="Heading2"/>
        <w:numPr>
          <w:ilvl w:val="0"/>
          <w:numId w:val="6"/>
        </w:numPr>
        <w:tabs>
          <w:tab w:val="left" w:pos="1080"/>
        </w:tabs>
        <w:spacing w:before="3"/>
        <w:ind w:left="720" w:firstLine="0"/>
      </w:pPr>
      <w:r>
        <w:t>Approve Personnel Action</w:t>
      </w:r>
      <w:r>
        <w:rPr>
          <w:spacing w:val="-1"/>
        </w:rPr>
        <w:t xml:space="preserve"> </w:t>
      </w:r>
      <w:r>
        <w:t>Form</w:t>
      </w:r>
    </w:p>
    <w:p w:rsidR="00B16E40" w:rsidRDefault="00CD7614" w:rsidP="00821052">
      <w:pPr>
        <w:pStyle w:val="ListParagraph"/>
        <w:numPr>
          <w:ilvl w:val="0"/>
          <w:numId w:val="6"/>
        </w:numPr>
        <w:tabs>
          <w:tab w:val="left" w:pos="1080"/>
        </w:tabs>
        <w:spacing w:line="252" w:lineRule="exact"/>
        <w:ind w:left="720" w:firstLine="0"/>
        <w:rPr>
          <w:b/>
        </w:rPr>
      </w:pPr>
      <w:r>
        <w:rPr>
          <w:b/>
        </w:rPr>
        <w:t>Update Personnel Action</w:t>
      </w:r>
      <w:r>
        <w:rPr>
          <w:b/>
          <w:spacing w:val="-1"/>
        </w:rPr>
        <w:t xml:space="preserve"> </w:t>
      </w:r>
      <w:r>
        <w:rPr>
          <w:b/>
        </w:rPr>
        <w:t>Form</w:t>
      </w:r>
    </w:p>
    <w:p w:rsidR="00B16E40" w:rsidRPr="001E7876" w:rsidRDefault="00CD7614" w:rsidP="00821052">
      <w:pPr>
        <w:pStyle w:val="ListParagraph"/>
        <w:numPr>
          <w:ilvl w:val="0"/>
          <w:numId w:val="6"/>
        </w:numPr>
        <w:tabs>
          <w:tab w:val="left" w:pos="1080"/>
        </w:tabs>
        <w:spacing w:line="252" w:lineRule="exact"/>
        <w:ind w:left="720" w:firstLine="0"/>
        <w:rPr>
          <w:b/>
        </w:rPr>
      </w:pPr>
      <w:r w:rsidRPr="001E7876">
        <w:rPr>
          <w:b/>
        </w:rPr>
        <w:t>View Personnel Action</w:t>
      </w:r>
      <w:r w:rsidRPr="001E7876">
        <w:rPr>
          <w:b/>
          <w:spacing w:val="-5"/>
        </w:rPr>
        <w:t xml:space="preserve"> </w:t>
      </w:r>
      <w:r w:rsidRPr="001E7876">
        <w:rPr>
          <w:b/>
        </w:rPr>
        <w:t>Form</w:t>
      </w:r>
    </w:p>
    <w:p w:rsidR="00B16E40" w:rsidRDefault="00B16E40">
      <w:pPr>
        <w:pStyle w:val="BodyText"/>
        <w:rPr>
          <w:b/>
          <w:sz w:val="20"/>
        </w:rPr>
      </w:pPr>
    </w:p>
    <w:p w:rsidR="00A9506F" w:rsidRDefault="00A9506F">
      <w:pPr>
        <w:pStyle w:val="BodyText"/>
        <w:rPr>
          <w:b/>
          <w:sz w:val="20"/>
        </w:rPr>
      </w:pPr>
    </w:p>
    <w:p w:rsidR="00A9506F" w:rsidRDefault="00A9506F">
      <w:pPr>
        <w:pStyle w:val="BodyText"/>
        <w:rPr>
          <w:b/>
          <w:sz w:val="20"/>
        </w:rPr>
      </w:pPr>
    </w:p>
    <w:p w:rsidR="00A9506F" w:rsidRDefault="00A9506F">
      <w:pPr>
        <w:pStyle w:val="BodyText"/>
        <w:rPr>
          <w:b/>
          <w:sz w:val="20"/>
        </w:rPr>
      </w:pPr>
    </w:p>
    <w:p w:rsidR="00A9506F" w:rsidRDefault="00A9506F">
      <w:pPr>
        <w:pStyle w:val="BodyText"/>
        <w:rPr>
          <w:b/>
          <w:sz w:val="20"/>
        </w:rPr>
      </w:pPr>
    </w:p>
    <w:p w:rsidR="00B16E40" w:rsidRDefault="00B16E40">
      <w:pPr>
        <w:pStyle w:val="BodyText"/>
        <w:rPr>
          <w:b/>
          <w:sz w:val="20"/>
        </w:rPr>
      </w:pPr>
    </w:p>
    <w:p w:rsidR="00ED7632" w:rsidRDefault="00ED7632">
      <w:pPr>
        <w:pStyle w:val="BodyText"/>
        <w:rPr>
          <w:b/>
          <w:sz w:val="20"/>
        </w:rPr>
      </w:pPr>
    </w:p>
    <w:p w:rsidR="00ED7632" w:rsidRDefault="00ED7632">
      <w:pPr>
        <w:pStyle w:val="BodyText"/>
        <w:rPr>
          <w:b/>
          <w:sz w:val="20"/>
        </w:rPr>
      </w:pPr>
    </w:p>
    <w:p w:rsidR="00ED7632" w:rsidRDefault="00ED7632">
      <w:pPr>
        <w:pStyle w:val="BodyText"/>
        <w:rPr>
          <w:b/>
          <w:sz w:val="20"/>
        </w:rPr>
      </w:pPr>
    </w:p>
    <w:p w:rsidR="00B16E40" w:rsidRDefault="00B16E40">
      <w:pPr>
        <w:pStyle w:val="BodyText"/>
        <w:spacing w:before="11"/>
        <w:rPr>
          <w:b/>
          <w:sz w:val="20"/>
        </w:rPr>
      </w:pPr>
    </w:p>
    <w:p w:rsidR="00B16E40" w:rsidRDefault="006E2A9A" w:rsidP="001E7876">
      <w:pPr>
        <w:pStyle w:val="ListParagraph"/>
        <w:numPr>
          <w:ilvl w:val="0"/>
          <w:numId w:val="4"/>
        </w:numPr>
        <w:tabs>
          <w:tab w:val="left" w:pos="630"/>
        </w:tabs>
        <w:ind w:left="630" w:right="4537" w:hanging="450"/>
        <w:jc w:val="lef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3484245</wp:posOffset>
                </wp:positionV>
                <wp:extent cx="1637030" cy="340360"/>
                <wp:effectExtent l="0" t="0" r="1270" b="2540"/>
                <wp:wrapNone/>
                <wp:docPr id="15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030" cy="340360"/>
                          <a:chOff x="8404" y="3666"/>
                          <a:chExt cx="2578" cy="536"/>
                        </a:xfrm>
                      </wpg:grpSpPr>
                      <pic:pic xmlns:pic="http://schemas.openxmlformats.org/drawingml/2006/picture">
                        <pic:nvPicPr>
                          <pic:cNvPr id="15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3" y="3696"/>
                            <a:ext cx="2518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8418" y="3681"/>
                            <a:ext cx="2548" cy="50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C8679" id="Group 102" o:spid="_x0000_s1026" style="position:absolute;margin-left:77.7pt;margin-top:274.35pt;width:128.9pt;height:26.8pt;z-index:251644416;mso-position-horizontal:right;mso-position-horizontal-relative:margin;mso-position-vertical-relative:page" coordorigin="8404,3666" coordsize="2578,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">
                <v:shape id="Picture 104" o:spid="_x0000_s1027" type="#_x0000_t75" style="position:absolute;left:8433;top:3696;width:251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">
                  <v:imagedata r:id="rId42" o:title=""/>
                </v:shape>
                <v:rect id="Rectangle 103" o:spid="_x0000_s1028" style="position:absolute;left:8418;top:3681;width:254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" filled="f" strokecolor="#461d7b" strokeweight="1.5pt"/>
                <w10:wrap anchorx="margin" anchory="page"/>
              </v:group>
            </w:pict>
          </mc:Fallback>
        </mc:AlternateContent>
      </w:r>
      <w:r w:rsidR="00CD7614">
        <w:rPr>
          <w:i/>
        </w:rPr>
        <w:t xml:space="preserve">Approvers </w:t>
      </w:r>
      <w:r w:rsidR="00CD7614">
        <w:t>have two options for navigating to approve a</w:t>
      </w:r>
      <w:r w:rsidR="00CD7614">
        <w:rPr>
          <w:spacing w:val="13"/>
        </w:rPr>
        <w:t xml:space="preserve"> </w:t>
      </w:r>
      <w:r w:rsidR="00CD7614">
        <w:rPr>
          <w:spacing w:val="-2"/>
        </w:rPr>
        <w:t>Termination:</w:t>
      </w:r>
    </w:p>
    <w:p w:rsidR="00B16E40" w:rsidRDefault="006E2A9A" w:rsidP="00821052">
      <w:pPr>
        <w:pStyle w:val="Heading2"/>
        <w:numPr>
          <w:ilvl w:val="0"/>
          <w:numId w:val="2"/>
        </w:numPr>
        <w:tabs>
          <w:tab w:val="left" w:pos="1080"/>
        </w:tabs>
        <w:spacing w:before="3" w:line="244" w:lineRule="auto"/>
        <w:ind w:left="1080" w:right="4684" w:hanging="36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255270</wp:posOffset>
                </wp:positionV>
                <wp:extent cx="1227455" cy="225425"/>
                <wp:effectExtent l="0" t="0" r="10795" b="3175"/>
                <wp:wrapNone/>
                <wp:docPr id="150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7455" cy="225425"/>
                          <a:chOff x="6289" y="25"/>
                          <a:chExt cx="1933" cy="355"/>
                        </a:xfrm>
                      </wpg:grpSpPr>
                      <pic:pic xmlns:pic="http://schemas.openxmlformats.org/drawingml/2006/picture">
                        <pic:nvPicPr>
                          <pic:cNvPr id="15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0" y="119"/>
                            <a:ext cx="17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303" y="40"/>
                            <a:ext cx="1903" cy="3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A59CA" id="Group 84" o:spid="_x0000_s1026" style="position:absolute;margin-left:45.45pt;margin-top:20.1pt;width:96.65pt;height:17.75pt;z-index:251643392;mso-position-horizontal:right;mso-position-horizontal-relative:margin" coordorigin="6289,25" coordsize="1933,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">
                <v:shape id="Picture 86" o:spid="_x0000_s1027" type="#_x0000_t75" style="position:absolute;left:6370;top:119;width:177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">
                  <v:imagedata r:id="rId44" o:title=""/>
                </v:shape>
                <v:rect id="Rectangle 85" o:spid="_x0000_s1028" style="position:absolute;left:6303;top:40;width:1903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" filled="f" strokecolor="#461d7b" strokeweight="1.5pt"/>
                <w10:wrap anchorx="margin"/>
              </v:group>
            </w:pict>
          </mc:Fallback>
        </mc:AlternateContent>
      </w:r>
      <w:r w:rsidR="00CD7614">
        <w:t xml:space="preserve">Use the email link from the </w:t>
      </w:r>
      <w:r w:rsidR="00CD7614">
        <w:rPr>
          <w:spacing w:val="-4"/>
        </w:rPr>
        <w:t xml:space="preserve">Job </w:t>
      </w:r>
      <w:r w:rsidR="00CD7614">
        <w:t>Status Change email,</w:t>
      </w:r>
      <w:r w:rsidR="00CD7614">
        <w:rPr>
          <w:spacing w:val="-5"/>
        </w:rPr>
        <w:t xml:space="preserve"> </w:t>
      </w:r>
      <w:r w:rsidR="00CD7614">
        <w:t>or</w:t>
      </w:r>
    </w:p>
    <w:p w:rsidR="00B16E40" w:rsidRDefault="00CD7614" w:rsidP="00821052">
      <w:pPr>
        <w:pStyle w:val="ListParagraph"/>
        <w:numPr>
          <w:ilvl w:val="0"/>
          <w:numId w:val="2"/>
        </w:numPr>
        <w:spacing w:line="251" w:lineRule="exact"/>
        <w:ind w:left="1080" w:hanging="360"/>
        <w:rPr>
          <w:b/>
        </w:rPr>
      </w:pPr>
      <w:r>
        <w:rPr>
          <w:b/>
        </w:rPr>
        <w:t>Approve Personnel Action</w:t>
      </w:r>
      <w:r>
        <w:rPr>
          <w:b/>
          <w:spacing w:val="1"/>
        </w:rPr>
        <w:t xml:space="preserve"> </w:t>
      </w:r>
      <w:r>
        <w:rPr>
          <w:b/>
        </w:rPr>
        <w:t>Form</w:t>
      </w:r>
    </w:p>
    <w:p w:rsidR="00B16E40" w:rsidRDefault="00B16E40">
      <w:pPr>
        <w:pStyle w:val="BodyText"/>
        <w:spacing w:before="10"/>
        <w:rPr>
          <w:b/>
        </w:rPr>
      </w:pPr>
    </w:p>
    <w:p w:rsidR="00A9506F" w:rsidRDefault="00A9506F">
      <w:pPr>
        <w:pStyle w:val="BodyText"/>
        <w:spacing w:before="10"/>
        <w:rPr>
          <w:b/>
        </w:rPr>
      </w:pPr>
    </w:p>
    <w:p w:rsidR="00B16E40" w:rsidRDefault="00421025" w:rsidP="00821052">
      <w:pPr>
        <w:pStyle w:val="ListParagraph"/>
        <w:numPr>
          <w:ilvl w:val="0"/>
          <w:numId w:val="4"/>
        </w:numPr>
        <w:tabs>
          <w:tab w:val="left" w:pos="540"/>
        </w:tabs>
        <w:spacing w:before="130" w:line="252" w:lineRule="auto"/>
        <w:ind w:left="540" w:right="3040" w:hanging="360"/>
        <w:jc w:val="lef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5158105</wp:posOffset>
                </wp:positionH>
                <wp:positionV relativeFrom="page">
                  <wp:posOffset>4709795</wp:posOffset>
                </wp:positionV>
                <wp:extent cx="1628140" cy="349250"/>
                <wp:effectExtent l="4445" t="4445" r="5715" b="8255"/>
                <wp:wrapNone/>
                <wp:docPr id="14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140" cy="349250"/>
                          <a:chOff x="8626" y="5310"/>
                          <a:chExt cx="2564" cy="550"/>
                        </a:xfrm>
                      </wpg:grpSpPr>
                      <pic:pic xmlns:pic="http://schemas.openxmlformats.org/drawingml/2006/picture">
                        <pic:nvPicPr>
                          <pic:cNvPr id="14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5" y="5340"/>
                            <a:ext cx="2504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8640" y="5325"/>
                            <a:ext cx="2534" cy="5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97598" id="Group 99" o:spid="_x0000_s1026" style="position:absolute;margin-left:406.15pt;margin-top:370.85pt;width:128.2pt;height:27.5pt;z-index:251645440;mso-position-horizontal-relative:page;mso-position-vertical-relative:page" coordorigin="8626,5310" coordsize="2564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">
                <v:shape id="Picture 101" o:spid="_x0000_s1027" type="#_x0000_t75" style="position:absolute;left:8655;top:5340;width:2504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">
                  <v:imagedata r:id="rId46" o:title=""/>
                </v:shape>
                <v:rect id="Rectangle 100" o:spid="_x0000_s1028" style="position:absolute;left:8640;top:5325;width:2534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" filled="f" strokecolor="#461d7b" strokeweight="1.5pt"/>
                <w10:wrap anchorx="page" anchory="page"/>
              </v:group>
            </w:pict>
          </mc:Fallback>
        </mc:AlternateContent>
      </w:r>
      <w:r w:rsidR="00CD7614">
        <w:t xml:space="preserve">The </w:t>
      </w:r>
      <w:r w:rsidR="00CD7614" w:rsidRPr="00A9506F">
        <w:rPr>
          <w:b/>
        </w:rPr>
        <w:t xml:space="preserve">Update Personnel Action Form </w:t>
      </w:r>
      <w:r w:rsidR="00CD7614">
        <w:t xml:space="preserve">option is where </w:t>
      </w:r>
      <w:r w:rsidR="00CD7614" w:rsidRPr="00A9506F">
        <w:rPr>
          <w:spacing w:val="-5"/>
        </w:rPr>
        <w:t xml:space="preserve">the </w:t>
      </w:r>
      <w:r w:rsidR="00CD7614">
        <w:t>forms go for which</w:t>
      </w:r>
      <w:r w:rsidR="00CD7614" w:rsidRPr="00A9506F">
        <w:rPr>
          <w:spacing w:val="-2"/>
        </w:rPr>
        <w:t xml:space="preserve"> </w:t>
      </w:r>
      <w:r w:rsidR="00CD7614">
        <w:t>the</w:t>
      </w:r>
      <w:r w:rsidR="00A9506F">
        <w:t xml:space="preserve"> </w:t>
      </w:r>
      <w:r w:rsidR="00CD7614" w:rsidRPr="00A9506F">
        <w:rPr>
          <w:i/>
        </w:rPr>
        <w:t xml:space="preserve">Approver </w:t>
      </w:r>
      <w:r w:rsidR="00CD7614">
        <w:t xml:space="preserve">clicked </w:t>
      </w:r>
      <w:r w:rsidR="00CD7614" w:rsidRPr="00A9506F">
        <w:rPr>
          <w:i/>
        </w:rPr>
        <w:t xml:space="preserve">Recycle </w:t>
      </w:r>
      <w:r w:rsidR="00CD7614">
        <w:t>(with or without comments).</w:t>
      </w:r>
    </w:p>
    <w:p w:rsidR="00A9506F" w:rsidRPr="00A9506F" w:rsidRDefault="00A9506F" w:rsidP="00A9506F">
      <w:pPr>
        <w:pStyle w:val="ListParagraph"/>
        <w:tabs>
          <w:tab w:val="left" w:pos="1528"/>
          <w:tab w:val="left" w:pos="1529"/>
        </w:tabs>
        <w:spacing w:before="130" w:line="252" w:lineRule="auto"/>
        <w:ind w:left="1529" w:right="2735"/>
        <w:rPr>
          <w:sz w:val="2"/>
        </w:rPr>
      </w:pPr>
    </w:p>
    <w:p w:rsidR="00B16E40" w:rsidRDefault="00CD7614" w:rsidP="00821052">
      <w:pPr>
        <w:spacing w:before="1"/>
        <w:ind w:left="540"/>
      </w:pPr>
      <w:r>
        <w:rPr>
          <w:i/>
        </w:rPr>
        <w:t xml:space="preserve">Recycled </w:t>
      </w:r>
      <w:r>
        <w:t xml:space="preserve">forms can be modified and sent back to the </w:t>
      </w:r>
      <w:r>
        <w:rPr>
          <w:i/>
        </w:rPr>
        <w:t>Approver</w:t>
      </w:r>
      <w:r>
        <w:t>.</w:t>
      </w:r>
    </w:p>
    <w:p w:rsidR="00A9506F" w:rsidRDefault="00A9506F">
      <w:pPr>
        <w:pStyle w:val="BodyText"/>
        <w:spacing w:before="5"/>
        <w:rPr>
          <w:sz w:val="25"/>
        </w:rPr>
      </w:pPr>
    </w:p>
    <w:p w:rsidR="00B16E40" w:rsidRDefault="00821052">
      <w:pPr>
        <w:pStyle w:val="BodyText"/>
        <w:spacing w:before="5"/>
        <w:rPr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5733415</wp:posOffset>
                </wp:positionV>
                <wp:extent cx="1637030" cy="340360"/>
                <wp:effectExtent l="0" t="0" r="1270" b="2540"/>
                <wp:wrapNone/>
                <wp:docPr id="144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030" cy="340360"/>
                          <a:chOff x="8611" y="6763"/>
                          <a:chExt cx="2578" cy="536"/>
                        </a:xfrm>
                      </wpg:grpSpPr>
                      <pic:pic xmlns:pic="http://schemas.openxmlformats.org/drawingml/2006/picture">
                        <pic:nvPicPr>
                          <pic:cNvPr id="14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6792"/>
                            <a:ext cx="2518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8625" y="6777"/>
                            <a:ext cx="2548" cy="50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6DA76" id="Group 96" o:spid="_x0000_s1026" style="position:absolute;margin-left:77.7pt;margin-top:451.45pt;width:128.9pt;height:26.8pt;z-index:251646464;mso-position-horizontal:right;mso-position-horizontal-relative:margin;mso-position-vertical-relative:page" coordorigin="8611,6763" coordsize="2578,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">
                <v:shape id="Picture 98" o:spid="_x0000_s1027" type="#_x0000_t75" style="position:absolute;left:8640;top:6792;width:251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">
                  <v:imagedata r:id="rId42" o:title=""/>
                </v:shape>
                <v:rect id="Rectangle 97" o:spid="_x0000_s1028" style="position:absolute;left:8625;top:6777;width:254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" filled="f" strokecolor="#461d7b" strokeweight="1.5pt"/>
                <w10:wrap anchorx="margin" anchory="page"/>
              </v:group>
            </w:pict>
          </mc:Fallback>
        </mc:AlternateContent>
      </w:r>
    </w:p>
    <w:p w:rsidR="00B16E40" w:rsidRDefault="00CD7614" w:rsidP="003215BF">
      <w:pPr>
        <w:pStyle w:val="ListParagraph"/>
        <w:numPr>
          <w:ilvl w:val="0"/>
          <w:numId w:val="4"/>
        </w:numPr>
        <w:tabs>
          <w:tab w:val="left" w:pos="540"/>
        </w:tabs>
        <w:ind w:left="540" w:hanging="360"/>
        <w:jc w:val="left"/>
      </w:pPr>
      <w:r>
        <w:t xml:space="preserve">Click the </w:t>
      </w:r>
      <w:r>
        <w:rPr>
          <w:b/>
          <w:color w:val="000080"/>
        </w:rPr>
        <w:t>Approve Personnel Action Form</w:t>
      </w:r>
      <w:r>
        <w:rPr>
          <w:b/>
          <w:color w:val="000080"/>
          <w:spacing w:val="-8"/>
        </w:rPr>
        <w:t xml:space="preserve"> </w:t>
      </w:r>
      <w:r>
        <w:t>button.</w: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spacing w:before="9"/>
        <w:rPr>
          <w:sz w:val="23"/>
        </w:rPr>
      </w:pPr>
    </w:p>
    <w:p w:rsidR="00A9506F" w:rsidRDefault="00821052">
      <w:pPr>
        <w:pStyle w:val="BodyText"/>
        <w:spacing w:before="9"/>
        <w:rPr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1FF4ACF5" wp14:editId="089C02A8">
                <wp:simplePos x="0" y="0"/>
                <wp:positionH relativeFrom="margin">
                  <wp:align>right</wp:align>
                </wp:positionH>
                <wp:positionV relativeFrom="page">
                  <wp:posOffset>6342380</wp:posOffset>
                </wp:positionV>
                <wp:extent cx="2724150" cy="1755775"/>
                <wp:effectExtent l="0" t="0" r="19050" b="15875"/>
                <wp:wrapNone/>
                <wp:docPr id="141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0" cy="1755775"/>
                          <a:chOff x="6718" y="7615"/>
                          <a:chExt cx="4290" cy="2765"/>
                        </a:xfrm>
                      </wpg:grpSpPr>
                      <pic:pic xmlns:pic="http://schemas.openxmlformats.org/drawingml/2006/picture">
                        <pic:nvPicPr>
                          <pic:cNvPr id="14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8" y="7645"/>
                            <a:ext cx="4230" cy="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6733" y="7630"/>
                            <a:ext cx="4260" cy="27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5DFBD" id="Group 93" o:spid="_x0000_s1026" style="position:absolute;margin-left:163.3pt;margin-top:499.4pt;width:214.5pt;height:138.25pt;z-index:251647488;mso-position-horizontal:right;mso-position-horizontal-relative:margin;mso-position-vertical-relative:page" coordorigin="6718,7615" coordsize="4290,2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">
                <v:shape id="Picture 95" o:spid="_x0000_s1027" type="#_x0000_t75" style="position:absolute;left:6748;top:7645;width:4230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">
                  <v:imagedata r:id="rId48" o:title=""/>
                </v:shape>
                <v:rect id="Rectangle 94" o:spid="_x0000_s1028" style="position:absolute;left:6733;top:7630;width:4260;height:2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" filled="f" strokecolor="#461d7b" strokeweight="1.5pt"/>
                <w10:wrap anchorx="margin" anchory="page"/>
              </v:group>
            </w:pict>
          </mc:Fallback>
        </mc:AlternateContent>
      </w:r>
    </w:p>
    <w:p w:rsidR="00B16E40" w:rsidRDefault="00CD7614" w:rsidP="00821052">
      <w:pPr>
        <w:pStyle w:val="ListParagraph"/>
        <w:numPr>
          <w:ilvl w:val="0"/>
          <w:numId w:val="4"/>
        </w:numPr>
        <w:tabs>
          <w:tab w:val="left" w:pos="1518"/>
          <w:tab w:val="left" w:pos="1519"/>
        </w:tabs>
        <w:spacing w:before="92" w:line="252" w:lineRule="auto"/>
        <w:ind w:left="540" w:right="4480" w:hanging="360"/>
        <w:jc w:val="left"/>
      </w:pPr>
      <w:r>
        <w:t xml:space="preserve">The </w:t>
      </w:r>
      <w:r>
        <w:rPr>
          <w:i/>
        </w:rPr>
        <w:t xml:space="preserve">Approver </w:t>
      </w:r>
      <w:r>
        <w:t xml:space="preserve">can search by any of the various methods displayed, but can also simply </w:t>
      </w:r>
      <w:r>
        <w:rPr>
          <w:spacing w:val="-3"/>
        </w:rPr>
        <w:t xml:space="preserve">click </w:t>
      </w:r>
      <w:r>
        <w:t>the Search button to either go directly to the next panel, or to get a list of Search result options at the bottom of the page.</w:t>
      </w:r>
    </w:p>
    <w:p w:rsidR="00B16E40" w:rsidRDefault="00B16E40">
      <w:pPr>
        <w:pStyle w:val="BodyText"/>
        <w:spacing w:before="8"/>
      </w:pPr>
    </w:p>
    <w:p w:rsidR="00B16E40" w:rsidRDefault="00CD7614">
      <w:pPr>
        <w:ind w:left="606"/>
      </w:pPr>
      <w:r>
        <w:t xml:space="preserve">Click the </w:t>
      </w:r>
      <w:r>
        <w:rPr>
          <w:b/>
          <w:color w:val="00007F"/>
        </w:rPr>
        <w:t xml:space="preserve">Search </w:t>
      </w:r>
      <w:r>
        <w:t>button.</w:t>
      </w: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rPr>
          <w:sz w:val="24"/>
        </w:rPr>
      </w:pPr>
    </w:p>
    <w:p w:rsidR="006E2A9A" w:rsidRDefault="006E2A9A">
      <w:pPr>
        <w:pStyle w:val="BodyText"/>
        <w:rPr>
          <w:sz w:val="24"/>
        </w:rPr>
      </w:pPr>
    </w:p>
    <w:p w:rsidR="006E2A9A" w:rsidRDefault="006E2A9A">
      <w:pPr>
        <w:pStyle w:val="BodyText"/>
        <w:rPr>
          <w:sz w:val="24"/>
        </w:rPr>
      </w:pPr>
    </w:p>
    <w:p w:rsidR="00B16E40" w:rsidRDefault="00B15A5F">
      <w:pPr>
        <w:pStyle w:val="BodyText"/>
        <w:spacing w:before="2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56DA4E02" wp14:editId="0FEF7A8C">
                <wp:simplePos x="0" y="0"/>
                <wp:positionH relativeFrom="margin">
                  <wp:align>right</wp:align>
                </wp:positionH>
                <wp:positionV relativeFrom="page">
                  <wp:posOffset>8544560</wp:posOffset>
                </wp:positionV>
                <wp:extent cx="3178175" cy="228600"/>
                <wp:effectExtent l="0" t="0" r="3175" b="19050"/>
                <wp:wrapNone/>
                <wp:docPr id="13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8175" cy="228600"/>
                          <a:chOff x="5980" y="10730"/>
                          <a:chExt cx="5005" cy="360"/>
                        </a:xfrm>
                      </wpg:grpSpPr>
                      <pic:pic xmlns:pic="http://schemas.openxmlformats.org/drawingml/2006/picture">
                        <pic:nvPicPr>
                          <pic:cNvPr id="13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2" y="10760"/>
                            <a:ext cx="491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994" y="10745"/>
                            <a:ext cx="4975" cy="330"/>
                          </a:xfrm>
                          <a:prstGeom prst="rect">
                            <a:avLst/>
                          </a:prstGeom>
                          <a:noFill/>
                          <a:ln w="19036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5A6BE" id="Group 90" o:spid="_x0000_s1026" style="position:absolute;margin-left:199.05pt;margin-top:672.8pt;width:250.25pt;height:18pt;z-index:251648512;mso-position-horizontal:right;mso-position-horizontal-relative:margin;mso-position-vertical-relative:page" coordorigin="5980,10730" coordsize="5005,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">
                <v:shape id="Picture 92" o:spid="_x0000_s1027" type="#_x0000_t75" style="position:absolute;left:6042;top:10760;width:4915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">
                  <v:imagedata r:id="rId50" o:title=""/>
                </v:shape>
                <v:rect id="Rectangle 91" o:spid="_x0000_s1028" style="position:absolute;left:5994;top:10745;width:497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" filled="f" strokecolor="#461d7b" strokeweight=".52878mm"/>
                <w10:wrap anchorx="margin" anchory="page"/>
              </v:group>
            </w:pict>
          </mc:Fallback>
        </mc:AlternateContent>
      </w:r>
    </w:p>
    <w:p w:rsidR="00B16E40" w:rsidRDefault="00CD7614" w:rsidP="003215BF">
      <w:pPr>
        <w:pStyle w:val="ListParagraph"/>
        <w:numPr>
          <w:ilvl w:val="0"/>
          <w:numId w:val="4"/>
        </w:numPr>
        <w:tabs>
          <w:tab w:val="left" w:pos="540"/>
        </w:tabs>
        <w:spacing w:before="1"/>
        <w:ind w:left="540" w:hanging="360"/>
        <w:jc w:val="left"/>
      </w:pPr>
      <w:r>
        <w:t xml:space="preserve">Click the </w:t>
      </w:r>
      <w:r>
        <w:rPr>
          <w:b/>
          <w:color w:val="000080"/>
        </w:rPr>
        <w:t>Pending - Darlene</w:t>
      </w:r>
      <w:r>
        <w:rPr>
          <w:b/>
          <w:color w:val="000080"/>
          <w:spacing w:val="-4"/>
        </w:rPr>
        <w:t xml:space="preserve"> </w:t>
      </w:r>
      <w:r>
        <w:t>link.</w:t>
      </w:r>
    </w:p>
    <w:p w:rsidR="00B16E40" w:rsidRDefault="00B16E40">
      <w:pPr>
        <w:sectPr w:rsidR="00B16E40">
          <w:pgSz w:w="12240" w:h="15840"/>
          <w:pgMar w:top="1220" w:right="1600" w:bottom="1140" w:left="1300" w:header="713" w:footer="942" w:gutter="0"/>
          <w:cols w:space="720"/>
        </w:sectPr>
      </w:pPr>
    </w:p>
    <w:p w:rsidR="00B16E40" w:rsidRDefault="00B16E40">
      <w:pPr>
        <w:pStyle w:val="BodyText"/>
        <w:spacing w:before="1"/>
        <w:rPr>
          <w:sz w:val="28"/>
        </w:rPr>
      </w:pPr>
    </w:p>
    <w:p w:rsidR="00B16E40" w:rsidRDefault="00421025" w:rsidP="003215BF">
      <w:pPr>
        <w:pStyle w:val="ListParagraph"/>
        <w:numPr>
          <w:ilvl w:val="0"/>
          <w:numId w:val="4"/>
        </w:numPr>
        <w:tabs>
          <w:tab w:val="left" w:pos="1273"/>
          <w:tab w:val="left" w:pos="1274"/>
        </w:tabs>
        <w:spacing w:before="91" w:line="252" w:lineRule="auto"/>
        <w:ind w:left="540" w:right="5790" w:hanging="360"/>
        <w:jc w:val="lef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39370</wp:posOffset>
                </wp:positionV>
                <wp:extent cx="3312160" cy="3355975"/>
                <wp:effectExtent l="0" t="0" r="2540" b="15875"/>
                <wp:wrapNone/>
                <wp:docPr id="13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2160" cy="3355975"/>
                          <a:chOff x="5357" y="107"/>
                          <a:chExt cx="5216" cy="5285"/>
                        </a:xfrm>
                      </wpg:grpSpPr>
                      <pic:pic xmlns:pic="http://schemas.openxmlformats.org/drawingml/2006/picture">
                        <pic:nvPicPr>
                          <pic:cNvPr id="13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4" y="133"/>
                            <a:ext cx="5162" cy="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5370" y="120"/>
                            <a:ext cx="5189" cy="5258"/>
                          </a:xfrm>
                          <a:prstGeom prst="rect">
                            <a:avLst/>
                          </a:prstGeom>
                          <a:noFill/>
                          <a:ln w="17124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43EAC" id="Group 78" o:spid="_x0000_s1026" style="position:absolute;margin-left:209.6pt;margin-top:3.1pt;width:260.8pt;height:264.25pt;z-index:251649536;mso-position-horizontal:right;mso-position-horizontal-relative:margin" coordorigin="5357,107" coordsize="5216,5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">
                <v:shape id="Picture 80" o:spid="_x0000_s1027" type="#_x0000_t75" style="position:absolute;left:5384;top:133;width:5162;height:5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">
                  <v:imagedata r:id="rId52" o:title=""/>
                </v:shape>
                <v:rect id="Rectangle 79" o:spid="_x0000_s1028" style="position:absolute;left:5370;top:120;width:5189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" filled="f" strokecolor="#461d7b" strokeweight=".47567mm"/>
                <w10:wrap anchorx="margin"/>
              </v:group>
            </w:pict>
          </mc:Fallback>
        </mc:AlternateContent>
      </w:r>
      <w:r w:rsidR="00CD7614">
        <w:t xml:space="preserve">The </w:t>
      </w:r>
      <w:r w:rsidR="00CD7614">
        <w:rPr>
          <w:b/>
          <w:color w:val="000080"/>
        </w:rPr>
        <w:t xml:space="preserve">Evaluate Job </w:t>
      </w:r>
      <w:r w:rsidR="00CD7614">
        <w:rPr>
          <w:b/>
          <w:color w:val="000080"/>
          <w:spacing w:val="-3"/>
        </w:rPr>
        <w:t xml:space="preserve">Status </w:t>
      </w:r>
      <w:r w:rsidR="00CD7614">
        <w:rPr>
          <w:b/>
          <w:color w:val="000080"/>
        </w:rPr>
        <w:t xml:space="preserve">Change: Details </w:t>
      </w:r>
      <w:r w:rsidR="00CD7614">
        <w:t>panel</w:t>
      </w:r>
      <w:r w:rsidR="00CD7614">
        <w:rPr>
          <w:spacing w:val="7"/>
        </w:rPr>
        <w:t xml:space="preserve"> </w:t>
      </w:r>
      <w:r w:rsidR="00CD7614">
        <w:t>displays.</w:t>
      </w:r>
    </w:p>
    <w:p w:rsidR="00A9506F" w:rsidRDefault="00A9506F">
      <w:pPr>
        <w:spacing w:before="76" w:line="252" w:lineRule="auto"/>
        <w:ind w:left="1050" w:right="6112"/>
      </w:pPr>
    </w:p>
    <w:p w:rsidR="00B16E40" w:rsidRDefault="00CD7614" w:rsidP="003215BF">
      <w:pPr>
        <w:spacing w:before="76" w:line="252" w:lineRule="auto"/>
        <w:ind w:left="540" w:right="5470"/>
      </w:pPr>
      <w:r>
        <w:t xml:space="preserve">Click the </w:t>
      </w:r>
      <w:r>
        <w:rPr>
          <w:b/>
          <w:color w:val="000080"/>
        </w:rPr>
        <w:t xml:space="preserve">Open Sidebar Menu </w:t>
      </w:r>
      <w:r>
        <w:t>button.</w: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A9506F" w:rsidRDefault="00A9506F">
      <w:pPr>
        <w:pStyle w:val="BodyText"/>
        <w:spacing w:before="10"/>
        <w:rPr>
          <w:sz w:val="15"/>
        </w:rPr>
      </w:pPr>
    </w:p>
    <w:p w:rsidR="00B16E40" w:rsidRDefault="00CD7614" w:rsidP="003215BF">
      <w:pPr>
        <w:pStyle w:val="ListParagraph"/>
        <w:numPr>
          <w:ilvl w:val="0"/>
          <w:numId w:val="4"/>
        </w:numPr>
        <w:tabs>
          <w:tab w:val="left" w:pos="1267"/>
          <w:tab w:val="left" w:pos="1268"/>
        </w:tabs>
        <w:spacing w:before="92" w:line="252" w:lineRule="auto"/>
        <w:ind w:left="540" w:right="2950" w:hanging="360"/>
        <w:jc w:val="left"/>
      </w:pPr>
      <w:r>
        <w:t xml:space="preserve">The same basic process is used when selecting the </w:t>
      </w:r>
      <w:r>
        <w:rPr>
          <w:b/>
          <w:color w:val="000080"/>
        </w:rPr>
        <w:t xml:space="preserve">Update Personnel Action Form </w:t>
      </w:r>
      <w:r>
        <w:t xml:space="preserve">as choosing Approve Personnel Action Form. However, the Initiator is able to make updates to the form </w:t>
      </w:r>
      <w:r>
        <w:rPr>
          <w:b/>
          <w:u w:val="thick"/>
        </w:rPr>
        <w:t>until</w:t>
      </w:r>
      <w:r>
        <w:rPr>
          <w:b/>
        </w:rPr>
        <w:t xml:space="preserve"> </w:t>
      </w:r>
      <w:r>
        <w:t>the form is fully</w:t>
      </w:r>
      <w:r>
        <w:rPr>
          <w:spacing w:val="2"/>
        </w:rPr>
        <w:t xml:space="preserve"> </w:t>
      </w:r>
      <w:r>
        <w:t>approved.</w:t>
      </w:r>
    </w:p>
    <w:p w:rsidR="00A9506F" w:rsidRDefault="00A9506F">
      <w:pPr>
        <w:pStyle w:val="BodyText"/>
        <w:spacing w:before="8"/>
      </w:pPr>
    </w:p>
    <w:p w:rsidR="00500932" w:rsidRDefault="00B15A5F">
      <w:pPr>
        <w:pStyle w:val="BodyText"/>
        <w:spacing w:before="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C7FCAA3" wp14:editId="2D8DB053">
                <wp:simplePos x="0" y="0"/>
                <wp:positionH relativeFrom="margin">
                  <wp:align>right</wp:align>
                </wp:positionH>
                <wp:positionV relativeFrom="page">
                  <wp:posOffset>5791200</wp:posOffset>
                </wp:positionV>
                <wp:extent cx="1628140" cy="349250"/>
                <wp:effectExtent l="0" t="0" r="10160" b="12700"/>
                <wp:wrapNone/>
                <wp:docPr id="13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140" cy="349250"/>
                          <a:chOff x="8290" y="7406"/>
                          <a:chExt cx="2564" cy="550"/>
                        </a:xfrm>
                      </wpg:grpSpPr>
                      <pic:pic xmlns:pic="http://schemas.openxmlformats.org/drawingml/2006/picture">
                        <pic:nvPicPr>
                          <pic:cNvPr id="13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0" y="7436"/>
                            <a:ext cx="2504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8305" y="7421"/>
                            <a:ext cx="2534" cy="5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91137" id="Group 81" o:spid="_x0000_s1026" style="position:absolute;margin-left:77pt;margin-top:456pt;width:128.2pt;height:27.5pt;z-index:251650560;mso-position-horizontal:right;mso-position-horizontal-relative:margin;mso-position-vertical-relative:page" coordorigin="8290,7406" coordsize="2564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">
                <v:shape id="Picture 83" o:spid="_x0000_s1027" type="#_x0000_t75" style="position:absolute;left:8320;top:7436;width:2504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">
                  <v:imagedata r:id="rId46" o:title=""/>
                </v:shape>
                <v:rect id="Rectangle 82" o:spid="_x0000_s1028" style="position:absolute;left:8305;top:7421;width:2534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" filled="f" strokecolor="#461d7b" strokeweight="1.5pt"/>
                <w10:wrap anchorx="margin" anchory="page"/>
              </v:group>
            </w:pict>
          </mc:Fallback>
        </mc:AlternateContent>
      </w:r>
    </w:p>
    <w:p w:rsidR="00B16E40" w:rsidRDefault="00CD7614" w:rsidP="003215BF">
      <w:pPr>
        <w:spacing w:before="1"/>
        <w:ind w:left="540"/>
      </w:pPr>
      <w:r>
        <w:t xml:space="preserve">Click the </w:t>
      </w:r>
      <w:r>
        <w:rPr>
          <w:b/>
          <w:color w:val="00007F"/>
        </w:rPr>
        <w:t xml:space="preserve">Update Personnel Action Form </w:t>
      </w:r>
      <w:r>
        <w:t>button.</w:t>
      </w:r>
    </w:p>
    <w:p w:rsidR="00B16E40" w:rsidRDefault="00B16E40">
      <w:pPr>
        <w:pStyle w:val="BodyText"/>
        <w:spacing w:before="7"/>
        <w:rPr>
          <w:sz w:val="29"/>
        </w:rPr>
      </w:pPr>
    </w:p>
    <w:p w:rsidR="00B15A5F" w:rsidRDefault="00B15A5F">
      <w:pPr>
        <w:pStyle w:val="BodyText"/>
        <w:spacing w:before="7"/>
        <w:rPr>
          <w:sz w:val="29"/>
        </w:rPr>
      </w:pPr>
    </w:p>
    <w:p w:rsidR="00B16E40" w:rsidRDefault="00B15A5F" w:rsidP="003215BF">
      <w:pPr>
        <w:pStyle w:val="ListParagraph"/>
        <w:numPr>
          <w:ilvl w:val="0"/>
          <w:numId w:val="4"/>
        </w:numPr>
        <w:tabs>
          <w:tab w:val="left" w:pos="630"/>
        </w:tabs>
        <w:ind w:left="540" w:hanging="360"/>
        <w:jc w:val="lef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BF57281" wp14:editId="323683F3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724150" cy="1755775"/>
                <wp:effectExtent l="0" t="0" r="19050" b="15875"/>
                <wp:wrapNone/>
                <wp:docPr id="12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0" cy="1755775"/>
                          <a:chOff x="6547" y="771"/>
                          <a:chExt cx="4290" cy="2765"/>
                        </a:xfrm>
                      </wpg:grpSpPr>
                      <pic:pic xmlns:pic="http://schemas.openxmlformats.org/drawingml/2006/picture">
                        <pic:nvPicPr>
                          <pic:cNvPr id="13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7" y="800"/>
                            <a:ext cx="4230" cy="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562" y="785"/>
                            <a:ext cx="4260" cy="27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CCB8B" id="Group 75" o:spid="_x0000_s1026" style="position:absolute;margin-left:163.3pt;margin-top:.45pt;width:214.5pt;height:138.25pt;z-index:251651584;mso-position-horizontal:right;mso-position-horizontal-relative:margin" coordorigin="6547,771" coordsize="4290,2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">
                <v:shape id="Picture 77" o:spid="_x0000_s1027" type="#_x0000_t75" style="position:absolute;left:6577;top:800;width:4230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">
                  <v:imagedata r:id="rId48" o:title=""/>
                </v:shape>
                <v:rect id="Rectangle 76" o:spid="_x0000_s1028" style="position:absolute;left:6562;top:785;width:4260;height:2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" filled="f" strokecolor="#461d7b" strokeweight="1.5pt"/>
                <w10:wrap anchorx="margin"/>
              </v:group>
            </w:pict>
          </mc:Fallback>
        </mc:AlternateContent>
      </w:r>
      <w:r w:rsidR="00CD7614">
        <w:t xml:space="preserve">Click the </w:t>
      </w:r>
      <w:r w:rsidR="00CD7614">
        <w:rPr>
          <w:b/>
          <w:color w:val="000080"/>
        </w:rPr>
        <w:t>Search</w:t>
      </w:r>
      <w:r w:rsidR="00CD7614">
        <w:rPr>
          <w:b/>
          <w:color w:val="000080"/>
          <w:spacing w:val="-4"/>
        </w:rPr>
        <w:t xml:space="preserve"> </w:t>
      </w:r>
      <w:r w:rsidR="00CD7614">
        <w:t>button.</w: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500932" w:rsidRDefault="00500932">
      <w:pPr>
        <w:pStyle w:val="BodyText"/>
        <w:rPr>
          <w:sz w:val="20"/>
        </w:rPr>
      </w:pPr>
    </w:p>
    <w:p w:rsidR="00A9506F" w:rsidRDefault="00A9506F">
      <w:pPr>
        <w:pStyle w:val="BodyText"/>
        <w:rPr>
          <w:sz w:val="20"/>
        </w:rPr>
      </w:pPr>
    </w:p>
    <w:p w:rsidR="006E2A9A" w:rsidRDefault="006E2A9A">
      <w:pPr>
        <w:pStyle w:val="BodyText"/>
        <w:rPr>
          <w:sz w:val="20"/>
        </w:rPr>
      </w:pPr>
    </w:p>
    <w:p w:rsidR="00B15A5F" w:rsidRDefault="00B15A5F">
      <w:pPr>
        <w:pStyle w:val="BodyText"/>
        <w:rPr>
          <w:sz w:val="20"/>
        </w:rPr>
      </w:pPr>
    </w:p>
    <w:p w:rsidR="00B15A5F" w:rsidRDefault="00B15A5F">
      <w:pPr>
        <w:pStyle w:val="BodyText"/>
        <w:rPr>
          <w:sz w:val="20"/>
        </w:rPr>
      </w:pPr>
    </w:p>
    <w:p w:rsidR="00B15A5F" w:rsidRDefault="00B15A5F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5A5F" w:rsidRDefault="00B15A5F">
      <w:pPr>
        <w:pStyle w:val="BodyText"/>
        <w:rPr>
          <w:sz w:val="20"/>
        </w:rPr>
      </w:pPr>
    </w:p>
    <w:p w:rsidR="00B16E40" w:rsidRDefault="00421025" w:rsidP="003215BF">
      <w:pPr>
        <w:pStyle w:val="ListParagraph"/>
        <w:numPr>
          <w:ilvl w:val="0"/>
          <w:numId w:val="4"/>
        </w:numPr>
        <w:tabs>
          <w:tab w:val="left" w:pos="630"/>
        </w:tabs>
        <w:spacing w:before="12"/>
        <w:ind w:left="540" w:right="5830" w:hanging="360"/>
        <w:jc w:val="lef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3504565" cy="213360"/>
                <wp:effectExtent l="0" t="0" r="635" b="15240"/>
                <wp:wrapNone/>
                <wp:docPr id="12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4565" cy="213360"/>
                          <a:chOff x="5293" y="-28"/>
                          <a:chExt cx="5519" cy="336"/>
                        </a:xfrm>
                      </wpg:grpSpPr>
                      <pic:pic xmlns:pic="http://schemas.openxmlformats.org/drawingml/2006/picture">
                        <pic:nvPicPr>
                          <pic:cNvPr id="12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2" y="2"/>
                            <a:ext cx="541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308" y="-13"/>
                            <a:ext cx="5489" cy="30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8816B" id="Group 72" o:spid="_x0000_s1026" style="position:absolute;margin-left:224.75pt;margin-top:1.9pt;width:275.95pt;height:16.8pt;z-index:251652608;mso-position-horizontal:right;mso-position-horizontal-relative:margin" coordorigin="5293,-28" coordsize="5519,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">
                <v:shape id="Picture 74" o:spid="_x0000_s1027" type="#_x0000_t75" style="position:absolute;left:5362;top:2;width:541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">
                  <v:imagedata r:id="rId50" o:title=""/>
                </v:shape>
                <v:rect id="Rectangle 73" o:spid="_x0000_s1028" style="position:absolute;left:5308;top:-13;width:5489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" filled="f" strokecolor="#461d7b" strokeweight="1.5pt"/>
                <w10:wrap anchorx="margin"/>
              </v:group>
            </w:pict>
          </mc:Fallback>
        </mc:AlternateContent>
      </w:r>
      <w:r w:rsidR="00CD7614">
        <w:t>Click</w:t>
      </w:r>
      <w:r w:rsidR="00CD7614" w:rsidRPr="00500932">
        <w:rPr>
          <w:spacing w:val="-2"/>
        </w:rPr>
        <w:t xml:space="preserve"> </w:t>
      </w:r>
      <w:r w:rsidR="00CD7614">
        <w:t>the</w:t>
      </w:r>
      <w:r w:rsidR="00500932">
        <w:t xml:space="preserve"> </w:t>
      </w:r>
      <w:r w:rsidR="00CD7614" w:rsidRPr="00500932">
        <w:rPr>
          <w:b/>
          <w:color w:val="000080"/>
        </w:rPr>
        <w:t xml:space="preserve">Pending - Darlene </w:t>
      </w:r>
      <w:r w:rsidR="00CD7614">
        <w:t>link.</w:t>
      </w:r>
    </w:p>
    <w:p w:rsidR="00B16E40" w:rsidRDefault="00B16E40">
      <w:pPr>
        <w:sectPr w:rsidR="00B16E40">
          <w:footerReference w:type="default" r:id="rId53"/>
          <w:pgSz w:w="12240" w:h="15840"/>
          <w:pgMar w:top="1220" w:right="1600" w:bottom="1140" w:left="1300" w:header="713" w:footer="942" w:gutter="0"/>
          <w:cols w:space="720"/>
        </w:sectPr>
      </w:pPr>
    </w:p>
    <w:p w:rsidR="00B16E40" w:rsidRDefault="00B16E40">
      <w:pPr>
        <w:pStyle w:val="BodyText"/>
        <w:spacing w:before="4"/>
        <w:rPr>
          <w:sz w:val="17"/>
        </w:rPr>
      </w:pPr>
    </w:p>
    <w:p w:rsidR="00B16E40" w:rsidRDefault="00421025" w:rsidP="003215BF">
      <w:pPr>
        <w:pStyle w:val="ListParagraph"/>
        <w:numPr>
          <w:ilvl w:val="0"/>
          <w:numId w:val="4"/>
        </w:numPr>
        <w:tabs>
          <w:tab w:val="left" w:pos="988"/>
          <w:tab w:val="left" w:pos="989"/>
        </w:tabs>
        <w:spacing w:before="92" w:line="252" w:lineRule="auto"/>
        <w:ind w:left="540" w:right="5372" w:hanging="360"/>
        <w:jc w:val="lef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74295</wp:posOffset>
                </wp:positionV>
                <wp:extent cx="3232150" cy="3295015"/>
                <wp:effectExtent l="0" t="0" r="6350" b="19685"/>
                <wp:wrapNone/>
                <wp:docPr id="12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0" cy="3295015"/>
                          <a:chOff x="5492" y="236"/>
                          <a:chExt cx="5090" cy="5189"/>
                        </a:xfrm>
                      </wpg:grpSpPr>
                      <pic:pic xmlns:pic="http://schemas.openxmlformats.org/drawingml/2006/picture">
                        <pic:nvPicPr>
                          <pic:cNvPr id="12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8" y="261"/>
                            <a:ext cx="5037" cy="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505" y="249"/>
                            <a:ext cx="5064" cy="5163"/>
                          </a:xfrm>
                          <a:prstGeom prst="rect">
                            <a:avLst/>
                          </a:prstGeom>
                          <a:noFill/>
                          <a:ln w="16396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FA33D" id="Group 69" o:spid="_x0000_s1026" style="position:absolute;margin-left:203.3pt;margin-top:5.85pt;width:254.5pt;height:259.45pt;z-index:251653632;mso-position-horizontal:right;mso-position-horizontal-relative:margin" coordorigin="5492,236" coordsize="5090,5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">
                <v:shape id="Picture 71" o:spid="_x0000_s1027" type="#_x0000_t75" style="position:absolute;left:5518;top:261;width:5037;height: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">
                  <v:imagedata r:id="rId55" o:title=""/>
                </v:shape>
                <v:rect id="Rectangle 70" o:spid="_x0000_s1028" style="position:absolute;left:5505;top:249;width:5064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" filled="f" strokecolor="#461d7b" strokeweight=".45544mm"/>
                <w10:wrap anchorx="margin"/>
              </v:group>
            </w:pict>
          </mc:Fallback>
        </mc:AlternateContent>
      </w:r>
      <w:r w:rsidR="00CD7614">
        <w:t xml:space="preserve">The </w:t>
      </w:r>
      <w:r w:rsidR="00CD7614">
        <w:rPr>
          <w:b/>
          <w:color w:val="000080"/>
        </w:rPr>
        <w:t xml:space="preserve">Update Job Status </w:t>
      </w:r>
      <w:r w:rsidR="00CD7614">
        <w:rPr>
          <w:b/>
          <w:color w:val="000080"/>
          <w:spacing w:val="-3"/>
        </w:rPr>
        <w:t xml:space="preserve">Change: </w:t>
      </w:r>
      <w:r w:rsidR="00CD7614">
        <w:rPr>
          <w:b/>
          <w:color w:val="000080"/>
        </w:rPr>
        <w:t xml:space="preserve">Details </w:t>
      </w:r>
      <w:r w:rsidR="00CD7614">
        <w:t>panel displays.</w:t>
      </w:r>
    </w:p>
    <w:p w:rsidR="00B16E40" w:rsidRDefault="00CD7614" w:rsidP="003215BF">
      <w:pPr>
        <w:spacing w:before="203"/>
        <w:ind w:left="540"/>
      </w:pPr>
      <w:r>
        <w:t xml:space="preserve">Click the </w:t>
      </w:r>
      <w:r>
        <w:rPr>
          <w:b/>
          <w:color w:val="000080"/>
        </w:rPr>
        <w:t>Open Sidebar Menu</w:t>
      </w:r>
      <w:r w:rsidR="00ED7632">
        <w:rPr>
          <w:b/>
          <w:color w:val="000080"/>
        </w:rPr>
        <w:t xml:space="preserve"> </w:t>
      </w:r>
      <w:r>
        <w:t>button.</w: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ED7632" w:rsidRDefault="00ED7632">
      <w:pPr>
        <w:pStyle w:val="BodyText"/>
        <w:rPr>
          <w:sz w:val="20"/>
        </w:rPr>
      </w:pPr>
    </w:p>
    <w:p w:rsidR="00B16E40" w:rsidRDefault="00B16E40">
      <w:pPr>
        <w:pStyle w:val="BodyText"/>
        <w:spacing w:before="9"/>
        <w:rPr>
          <w:sz w:val="21"/>
        </w:rPr>
      </w:pPr>
    </w:p>
    <w:p w:rsidR="00B16E40" w:rsidRDefault="00CD7614" w:rsidP="003215BF">
      <w:pPr>
        <w:pStyle w:val="ListParagraph"/>
        <w:numPr>
          <w:ilvl w:val="0"/>
          <w:numId w:val="4"/>
        </w:numPr>
        <w:tabs>
          <w:tab w:val="left" w:pos="1136"/>
          <w:tab w:val="left" w:pos="1137"/>
        </w:tabs>
        <w:spacing w:line="252" w:lineRule="auto"/>
        <w:ind w:left="540" w:right="70" w:hanging="360"/>
        <w:jc w:val="left"/>
      </w:pPr>
      <w:r>
        <w:t>The same basic process is used when selecting the</w:t>
      </w:r>
      <w:r>
        <w:rPr>
          <w:color w:val="000080"/>
        </w:rPr>
        <w:t xml:space="preserve"> </w:t>
      </w:r>
      <w:r>
        <w:rPr>
          <w:b/>
          <w:color w:val="000080"/>
        </w:rPr>
        <w:t xml:space="preserve">View Personnel Action Form </w:t>
      </w:r>
      <w:r>
        <w:t xml:space="preserve">as choosing </w:t>
      </w:r>
      <w:r>
        <w:rPr>
          <w:i/>
        </w:rPr>
        <w:t>Approve Personnel Action Form</w:t>
      </w:r>
      <w:r>
        <w:t>. However, this is a record keeping</w:t>
      </w:r>
      <w:r>
        <w:rPr>
          <w:spacing w:val="8"/>
        </w:rPr>
        <w:t xml:space="preserve"> </w:t>
      </w:r>
      <w:r>
        <w:t>panel.</w:t>
      </w:r>
    </w:p>
    <w:p w:rsidR="00ED7632" w:rsidRPr="00ED7632" w:rsidRDefault="00ED7632" w:rsidP="00ED7632">
      <w:pPr>
        <w:pStyle w:val="ListParagraph"/>
        <w:tabs>
          <w:tab w:val="left" w:pos="1136"/>
          <w:tab w:val="left" w:pos="1137"/>
        </w:tabs>
        <w:spacing w:line="252" w:lineRule="auto"/>
        <w:ind w:left="224" w:right="3533"/>
        <w:jc w:val="right"/>
        <w:rPr>
          <w:sz w:val="16"/>
        </w:rPr>
      </w:pPr>
    </w:p>
    <w:p w:rsidR="00B16E40" w:rsidRDefault="00CD7614" w:rsidP="003215BF">
      <w:pPr>
        <w:pStyle w:val="BodyText"/>
        <w:spacing w:before="155"/>
        <w:ind w:left="540" w:right="610"/>
      </w:pPr>
      <w:r>
        <w:t xml:space="preserve">Clicking the </w:t>
      </w:r>
      <w:r>
        <w:rPr>
          <w:b/>
          <w:color w:val="00007F"/>
        </w:rPr>
        <w:t xml:space="preserve">Search </w:t>
      </w:r>
      <w:r>
        <w:t xml:space="preserve">button brings up a history of all transactions the </w:t>
      </w:r>
      <w:r>
        <w:rPr>
          <w:i/>
        </w:rPr>
        <w:t xml:space="preserve">Initiator </w:t>
      </w:r>
      <w:r>
        <w:t>processed.</w:t>
      </w:r>
    </w:p>
    <w:p w:rsidR="00B16E40" w:rsidRDefault="00421025">
      <w:pPr>
        <w:pStyle w:val="BodyText"/>
        <w:spacing w:before="10"/>
        <w:rPr>
          <w:sz w:val="2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2047875" cy="354965"/>
                <wp:effectExtent l="0" t="0" r="9525" b="6985"/>
                <wp:wrapNone/>
                <wp:docPr id="12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875" cy="354965"/>
                          <a:chOff x="7488" y="16"/>
                          <a:chExt cx="3225" cy="559"/>
                        </a:xfrm>
                      </wpg:grpSpPr>
                      <pic:pic xmlns:pic="http://schemas.openxmlformats.org/drawingml/2006/picture">
                        <pic:nvPicPr>
                          <pic:cNvPr id="12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7" y="45"/>
                            <a:ext cx="3165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502" y="30"/>
                            <a:ext cx="3195" cy="52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51231" id="Group 66" o:spid="_x0000_s1026" style="position:absolute;margin-left:110.05pt;margin-top:9.7pt;width:161.25pt;height:27.95pt;z-index:251654656;mso-position-horizontal:right;mso-position-horizontal-relative:margin" coordorigin="7488,16" coordsize="3225,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">
                <v:shape id="Picture 68" o:spid="_x0000_s1027" type="#_x0000_t75" style="position:absolute;left:7517;top:45;width:3165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">
                  <v:imagedata r:id="rId57" o:title=""/>
                </v:shape>
                <v:rect id="Rectangle 67" o:spid="_x0000_s1028" style="position:absolute;left:7502;top:30;width:3195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" filled="f" strokecolor="#461d7b" strokeweight="1.5pt"/>
                <w10:wrap anchorx="margin"/>
              </v:group>
            </w:pict>
          </mc:Fallback>
        </mc:AlternateContent>
      </w:r>
    </w:p>
    <w:p w:rsidR="00B16E40" w:rsidRDefault="00CD7614" w:rsidP="003215BF">
      <w:pPr>
        <w:spacing w:before="1"/>
        <w:ind w:left="540"/>
      </w:pPr>
      <w:r>
        <w:t xml:space="preserve">Click the </w:t>
      </w:r>
      <w:r>
        <w:rPr>
          <w:b/>
          <w:color w:val="000080"/>
        </w:rPr>
        <w:t xml:space="preserve">View Personnel Action Form </w:t>
      </w:r>
      <w:r>
        <w:t>button.</w:t>
      </w:r>
    </w:p>
    <w:p w:rsidR="00B16E40" w:rsidRDefault="00B16E40">
      <w:pPr>
        <w:pStyle w:val="BodyText"/>
        <w:spacing w:before="3"/>
        <w:rPr>
          <w:sz w:val="20"/>
        </w:rPr>
      </w:pPr>
    </w:p>
    <w:p w:rsidR="00A9506F" w:rsidRDefault="00A9506F">
      <w:pPr>
        <w:pStyle w:val="BodyText"/>
        <w:spacing w:before="3"/>
        <w:rPr>
          <w:sz w:val="20"/>
        </w:rPr>
      </w:pPr>
    </w:p>
    <w:p w:rsidR="006E2A9A" w:rsidRDefault="006E2A9A">
      <w:pPr>
        <w:pStyle w:val="BodyText"/>
        <w:spacing w:before="3"/>
        <w:rPr>
          <w:sz w:val="20"/>
        </w:rPr>
      </w:pPr>
    </w:p>
    <w:p w:rsidR="006E2A9A" w:rsidRDefault="006E2A9A">
      <w:pPr>
        <w:pStyle w:val="BodyText"/>
        <w:spacing w:before="3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FD226AE" wp14:editId="6C22CBE8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2724150" cy="1755775"/>
                <wp:effectExtent l="0" t="0" r="0" b="15875"/>
                <wp:wrapNone/>
                <wp:docPr id="11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0" cy="1755775"/>
                          <a:chOff x="5293" y="141"/>
                          <a:chExt cx="4290" cy="2765"/>
                        </a:xfrm>
                      </wpg:grpSpPr>
                      <pic:pic xmlns:pic="http://schemas.openxmlformats.org/drawingml/2006/picture">
                        <pic:nvPicPr>
                          <pic:cNvPr id="11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2" y="170"/>
                            <a:ext cx="4230" cy="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307" y="155"/>
                            <a:ext cx="4260" cy="27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E0FB9" id="Group 63" o:spid="_x0000_s1026" style="position:absolute;margin-left:163.3pt;margin-top:5.1pt;width:214.5pt;height:138.25pt;z-index:251655680;mso-position-horizontal:right;mso-position-horizontal-relative:margin" coordorigin="5293,141" coordsize="4290,2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">
                <v:shape id="Picture 65" o:spid="_x0000_s1027" type="#_x0000_t75" style="position:absolute;left:5322;top:170;width:4230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">
                  <v:imagedata r:id="rId48" o:title=""/>
                </v:shape>
                <v:rect id="Rectangle 64" o:spid="_x0000_s1028" style="position:absolute;left:5307;top:155;width:4260;height:2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" filled="f" strokecolor="#461d7b" strokeweight="1.5pt"/>
                <w10:wrap anchorx="margin"/>
              </v:group>
            </w:pict>
          </mc:Fallback>
        </mc:AlternateContent>
      </w:r>
    </w:p>
    <w:p w:rsidR="00B16E40" w:rsidRDefault="00CD7614" w:rsidP="003215BF">
      <w:pPr>
        <w:pStyle w:val="ListParagraph"/>
        <w:numPr>
          <w:ilvl w:val="0"/>
          <w:numId w:val="4"/>
        </w:numPr>
        <w:tabs>
          <w:tab w:val="left" w:pos="630"/>
        </w:tabs>
        <w:spacing w:before="92"/>
        <w:ind w:left="540" w:hanging="360"/>
        <w:jc w:val="left"/>
      </w:pPr>
      <w:r>
        <w:t xml:space="preserve">Click the </w:t>
      </w:r>
      <w:r>
        <w:rPr>
          <w:b/>
          <w:color w:val="000080"/>
        </w:rPr>
        <w:t>Search</w:t>
      </w:r>
      <w:r>
        <w:rPr>
          <w:b/>
          <w:color w:val="000080"/>
          <w:spacing w:val="-5"/>
        </w:rPr>
        <w:t xml:space="preserve"> </w:t>
      </w:r>
      <w:r>
        <w:t>button.</w:t>
      </w:r>
    </w:p>
    <w:p w:rsidR="00B16E40" w:rsidRDefault="00B16E40">
      <w:pPr>
        <w:sectPr w:rsidR="00B16E40">
          <w:pgSz w:w="12240" w:h="15840"/>
          <w:pgMar w:top="1220" w:right="1600" w:bottom="1140" w:left="1300" w:header="713" w:footer="942" w:gutter="0"/>
          <w:cols w:space="720"/>
        </w:sectPr>
      </w:pPr>
    </w:p>
    <w:p w:rsidR="00B16E40" w:rsidRDefault="00B16E40">
      <w:pPr>
        <w:pStyle w:val="BodyText"/>
        <w:rPr>
          <w:sz w:val="20"/>
        </w:rPr>
      </w:pPr>
    </w:p>
    <w:p w:rsidR="00B16E40" w:rsidRDefault="00B15A5F">
      <w:pPr>
        <w:pStyle w:val="BodyText"/>
        <w:spacing w:before="11"/>
        <w:rPr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D4FF0A9" wp14:editId="4ED033DF">
                <wp:simplePos x="0" y="0"/>
                <wp:positionH relativeFrom="margin">
                  <wp:align>right</wp:align>
                </wp:positionH>
                <wp:positionV relativeFrom="paragraph">
                  <wp:posOffset>115570</wp:posOffset>
                </wp:positionV>
                <wp:extent cx="3445510" cy="247650"/>
                <wp:effectExtent l="0" t="0" r="2540" b="19050"/>
                <wp:wrapNone/>
                <wp:docPr id="11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5510" cy="247650"/>
                          <a:chOff x="4059" y="148"/>
                          <a:chExt cx="5426" cy="390"/>
                        </a:xfrm>
                      </wpg:grpSpPr>
                      <pic:pic xmlns:pic="http://schemas.openxmlformats.org/drawingml/2006/picture">
                        <pic:nvPicPr>
                          <pic:cNvPr id="11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6" y="214"/>
                            <a:ext cx="533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074" y="163"/>
                            <a:ext cx="5396" cy="360"/>
                          </a:xfrm>
                          <a:prstGeom prst="rect">
                            <a:avLst/>
                          </a:prstGeom>
                          <a:noFill/>
                          <a:ln w="19037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13C90" id="Group 60" o:spid="_x0000_s1026" style="position:absolute;margin-left:220.1pt;margin-top:9.1pt;width:271.3pt;height:19.5pt;z-index:251658752;mso-position-horizontal:right;mso-position-horizontal-relative:margin" coordorigin="4059,148" coordsize="5426,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">
                <v:shape id="Picture 62" o:spid="_x0000_s1027" type="#_x0000_t75" style="position:absolute;left:4126;top:214;width:5331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">
                  <v:imagedata r:id="rId59" o:title=""/>
                </v:shape>
                <v:rect id="Rectangle 61" o:spid="_x0000_s1028" style="position:absolute;left:4074;top:163;width:539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" filled="f" strokecolor="#461d7b" strokeweight=".52881mm"/>
                <w10:wrap anchorx="margin"/>
              </v:group>
            </w:pict>
          </mc:Fallback>
        </mc:AlternateContent>
      </w:r>
    </w:p>
    <w:p w:rsidR="00B16E40" w:rsidRDefault="00CD7614" w:rsidP="003215BF">
      <w:pPr>
        <w:pStyle w:val="ListParagraph"/>
        <w:numPr>
          <w:ilvl w:val="0"/>
          <w:numId w:val="4"/>
        </w:numPr>
        <w:tabs>
          <w:tab w:val="left" w:pos="630"/>
        </w:tabs>
        <w:spacing w:before="12"/>
        <w:ind w:left="540" w:hanging="360"/>
        <w:jc w:val="left"/>
      </w:pPr>
      <w:r>
        <w:t>Click</w:t>
      </w:r>
      <w:r w:rsidRPr="003215BF">
        <w:rPr>
          <w:spacing w:val="-2"/>
        </w:rPr>
        <w:t xml:space="preserve"> </w:t>
      </w:r>
      <w:r>
        <w:t>the</w:t>
      </w:r>
      <w:r w:rsidR="00500932">
        <w:t xml:space="preserve"> </w:t>
      </w:r>
      <w:r w:rsidRPr="003215BF">
        <w:rPr>
          <w:b/>
          <w:color w:val="000080"/>
        </w:rPr>
        <w:t xml:space="preserve">Pending - Darlene </w:t>
      </w:r>
      <w:r>
        <w:t>link.</w:t>
      </w:r>
    </w:p>
    <w:p w:rsidR="003215BF" w:rsidRDefault="006E2A9A">
      <w:pPr>
        <w:pStyle w:val="BodyText"/>
        <w:spacing w:before="5"/>
        <w:rPr>
          <w:sz w:val="3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D03BEC6" wp14:editId="63BA6D59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2190750" cy="1899285"/>
                <wp:effectExtent l="19050" t="19050" r="19050" b="5715"/>
                <wp:wrapNone/>
                <wp:docPr id="11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1899285"/>
                          <a:chOff x="5784" y="27"/>
                          <a:chExt cx="3450" cy="2991"/>
                        </a:xfrm>
                      </wpg:grpSpPr>
                      <pic:pic xmlns:pic="http://schemas.openxmlformats.org/drawingml/2006/picture">
                        <pic:nvPicPr>
                          <pic:cNvPr id="11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41"/>
                            <a:ext cx="3421" cy="2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791" y="34"/>
                            <a:ext cx="3436" cy="2976"/>
                          </a:xfrm>
                          <a:prstGeom prst="rect">
                            <a:avLst/>
                          </a:prstGeom>
                          <a:noFill/>
                          <a:ln w="9363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76EB7" id="Group 57" o:spid="_x0000_s1026" style="position:absolute;margin-left:121.3pt;margin-top:15pt;width:172.5pt;height:149.55pt;z-index:251659776;mso-position-horizontal:right;mso-position-horizontal-relative:margin" coordorigin="5784,27" coordsize="3450,2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">
                <v:shape id="Picture 59" o:spid="_x0000_s1027" type="#_x0000_t75" style="position:absolute;left:5798;top:41;width:3421;height:2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" stroked="t">
                  <v:imagedata r:id="rId61" o:title=""/>
                </v:shape>
                <v:rect id="Rectangle 58" o:spid="_x0000_s1028" style="position:absolute;left:5791;top:34;width:3436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" filled="f" strokecolor="#4f81bd [3204]" strokeweight=".26008mm"/>
                <w10:wrap anchorx="margin"/>
              </v:group>
            </w:pict>
          </mc:Fallback>
        </mc:AlternateContent>
      </w:r>
    </w:p>
    <w:p w:rsidR="00B16E40" w:rsidRDefault="00CD7614" w:rsidP="003215BF">
      <w:pPr>
        <w:pStyle w:val="ListParagraph"/>
        <w:numPr>
          <w:ilvl w:val="0"/>
          <w:numId w:val="4"/>
        </w:numPr>
        <w:tabs>
          <w:tab w:val="left" w:pos="1054"/>
          <w:tab w:val="left" w:pos="1056"/>
        </w:tabs>
        <w:spacing w:line="252" w:lineRule="auto"/>
        <w:ind w:left="540" w:right="3850" w:hanging="360"/>
        <w:jc w:val="left"/>
      </w:pPr>
      <w:r>
        <w:t xml:space="preserve">The </w:t>
      </w:r>
      <w:r>
        <w:rPr>
          <w:b/>
          <w:color w:val="000080"/>
        </w:rPr>
        <w:t xml:space="preserve">View Job Status </w:t>
      </w:r>
      <w:r>
        <w:rPr>
          <w:b/>
          <w:color w:val="000080"/>
          <w:spacing w:val="-3"/>
        </w:rPr>
        <w:t xml:space="preserve">Change: </w:t>
      </w:r>
      <w:r>
        <w:rPr>
          <w:b/>
          <w:color w:val="000080"/>
        </w:rPr>
        <w:t xml:space="preserve">Details </w:t>
      </w:r>
      <w:r>
        <w:t>panel</w:t>
      </w:r>
      <w:r>
        <w:rPr>
          <w:spacing w:val="3"/>
        </w:rPr>
        <w:t xml:space="preserve"> </w:t>
      </w:r>
      <w:r>
        <w:t>displays.</w:t>
      </w:r>
    </w:p>
    <w:p w:rsidR="00B16E40" w:rsidRDefault="00CD7614" w:rsidP="003215BF">
      <w:pPr>
        <w:spacing w:before="78"/>
        <w:ind w:left="540"/>
      </w:pPr>
      <w:r>
        <w:t xml:space="preserve">Click the </w:t>
      </w:r>
      <w:r>
        <w:rPr>
          <w:b/>
          <w:color w:val="000080"/>
        </w:rPr>
        <w:t xml:space="preserve">Next </w:t>
      </w:r>
      <w:r>
        <w:t>button.</w: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spacing w:before="7"/>
        <w:rPr>
          <w:sz w:val="15"/>
        </w:rPr>
      </w:pPr>
    </w:p>
    <w:p w:rsidR="00B16E40" w:rsidRDefault="006E2A9A" w:rsidP="003215BF">
      <w:pPr>
        <w:pStyle w:val="ListParagraph"/>
        <w:numPr>
          <w:ilvl w:val="0"/>
          <w:numId w:val="4"/>
        </w:numPr>
        <w:tabs>
          <w:tab w:val="left" w:pos="1055"/>
          <w:tab w:val="left" w:pos="1056"/>
        </w:tabs>
        <w:spacing w:before="92" w:line="252" w:lineRule="auto"/>
        <w:ind w:left="540" w:right="2950" w:hanging="360"/>
        <w:jc w:val="left"/>
      </w:pPr>
      <w:r>
        <w:rPr>
          <w:noProof/>
          <w:lang w:bidi="ar-S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1572260" cy="474980"/>
            <wp:effectExtent l="19050" t="19050" r="27940" b="20320"/>
            <wp:wrapNone/>
            <wp:docPr id="10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4749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61D7C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614">
        <w:t xml:space="preserve">Clicking the </w:t>
      </w:r>
      <w:r w:rsidR="00CD7614">
        <w:rPr>
          <w:b/>
        </w:rPr>
        <w:t xml:space="preserve">View Approval Route </w:t>
      </w:r>
      <w:r w:rsidR="00CD7614">
        <w:t xml:space="preserve">will display </w:t>
      </w:r>
      <w:r w:rsidR="00CD7614">
        <w:rPr>
          <w:spacing w:val="-6"/>
        </w:rPr>
        <w:t xml:space="preserve">the </w:t>
      </w:r>
      <w:r w:rsidR="00CD7614">
        <w:t xml:space="preserve">next step </w:t>
      </w:r>
      <w:r w:rsidR="00CD7614">
        <w:rPr>
          <w:i/>
        </w:rPr>
        <w:t xml:space="preserve">Approvers </w:t>
      </w:r>
      <w:r w:rsidR="00CD7614">
        <w:t>in the termination</w:t>
      </w:r>
      <w:r w:rsidR="00CD7614">
        <w:rPr>
          <w:spacing w:val="3"/>
        </w:rPr>
        <w:t xml:space="preserve"> </w:t>
      </w:r>
      <w:r w:rsidR="00CD7614">
        <w:t>process.</w:t>
      </w:r>
    </w:p>
    <w:p w:rsidR="00B16E40" w:rsidRDefault="00B16E40">
      <w:pPr>
        <w:pStyle w:val="BodyText"/>
        <w:spacing w:before="3"/>
        <w:rPr>
          <w:sz w:val="26"/>
        </w:rPr>
      </w:pPr>
    </w:p>
    <w:p w:rsidR="00ED7632" w:rsidRDefault="00ED7632">
      <w:pPr>
        <w:pStyle w:val="BodyText"/>
        <w:spacing w:before="3"/>
        <w:rPr>
          <w:sz w:val="26"/>
        </w:rPr>
      </w:pPr>
    </w:p>
    <w:p w:rsidR="00B16E40" w:rsidRDefault="007B7286" w:rsidP="003215BF">
      <w:pPr>
        <w:pStyle w:val="ListParagraph"/>
        <w:numPr>
          <w:ilvl w:val="0"/>
          <w:numId w:val="4"/>
        </w:numPr>
        <w:tabs>
          <w:tab w:val="left" w:pos="1052"/>
          <w:tab w:val="left" w:pos="1053"/>
        </w:tabs>
        <w:spacing w:before="92" w:line="252" w:lineRule="auto"/>
        <w:ind w:left="540" w:right="4972" w:hanging="360"/>
        <w:jc w:val="left"/>
      </w:pPr>
      <w:r>
        <w:rPr>
          <w:noProof/>
          <w:lang w:bidi="ar-SA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2771775" cy="1739738"/>
            <wp:effectExtent l="19050" t="19050" r="9525" b="13335"/>
            <wp:wrapNone/>
            <wp:docPr id="10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3973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61D7C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614">
        <w:t xml:space="preserve">Clicking the link provided in the </w:t>
      </w:r>
      <w:r w:rsidR="00CD7614">
        <w:rPr>
          <w:b/>
        </w:rPr>
        <w:t xml:space="preserve">Job Status Change </w:t>
      </w:r>
      <w:r w:rsidR="00CD7614">
        <w:t xml:space="preserve">email brings the </w:t>
      </w:r>
      <w:r w:rsidR="00CD7614">
        <w:rPr>
          <w:i/>
        </w:rPr>
        <w:t xml:space="preserve">Approver </w:t>
      </w:r>
      <w:r w:rsidR="00CD7614">
        <w:t>to a panel where s/he is able to view the</w:t>
      </w:r>
      <w:r w:rsidR="00CD7614">
        <w:rPr>
          <w:spacing w:val="-18"/>
        </w:rPr>
        <w:t xml:space="preserve"> </w:t>
      </w:r>
      <w:r w:rsidR="00CD7614">
        <w:t>information entered for the transaction and then</w:t>
      </w:r>
      <w:r w:rsidR="00CD7614">
        <w:rPr>
          <w:spacing w:val="-12"/>
        </w:rPr>
        <w:t xml:space="preserve"> </w:t>
      </w:r>
      <w:r w:rsidR="00CD7614">
        <w:t>approve.</w:t>
      </w: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spacing w:before="4"/>
        <w:rPr>
          <w:sz w:val="26"/>
        </w:rPr>
      </w:pPr>
    </w:p>
    <w:p w:rsidR="00B16E40" w:rsidRDefault="00CD7614" w:rsidP="003215BF">
      <w:pPr>
        <w:spacing w:before="1"/>
        <w:ind w:left="540"/>
      </w:pPr>
      <w:r>
        <w:t>Click the ‘</w:t>
      </w:r>
      <w:r>
        <w:rPr>
          <w:b/>
          <w:color w:val="000080"/>
          <w:u w:val="thick" w:color="000080"/>
        </w:rPr>
        <w:t>Click here to approve</w:t>
      </w:r>
      <w:r>
        <w:t>’ link.</w: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5A5F">
      <w:pPr>
        <w:pStyle w:val="BodyText"/>
        <w:spacing w:before="2"/>
        <w:rPr>
          <w:sz w:val="1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CD40384" wp14:editId="1C97BD71">
                <wp:simplePos x="0" y="0"/>
                <wp:positionH relativeFrom="margin">
                  <wp:align>right</wp:align>
                </wp:positionH>
                <wp:positionV relativeFrom="paragraph">
                  <wp:posOffset>58420</wp:posOffset>
                </wp:positionV>
                <wp:extent cx="2786380" cy="2542540"/>
                <wp:effectExtent l="0" t="0" r="13970" b="10160"/>
                <wp:wrapNone/>
                <wp:docPr id="10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6380" cy="2542540"/>
                          <a:chOff x="6211" y="-24"/>
                          <a:chExt cx="4388" cy="4004"/>
                        </a:xfrm>
                      </wpg:grpSpPr>
                      <wps:wsp>
                        <wps:cNvPr id="10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8903" y="3310"/>
                            <a:ext cx="9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912" y="3315"/>
                            <a:ext cx="1449" cy="0"/>
                          </a:xfrm>
                          <a:prstGeom prst="line">
                            <a:avLst/>
                          </a:prstGeom>
                          <a:noFill/>
                          <a:ln w="56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8" y="4"/>
                            <a:ext cx="4333" cy="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224" y="-10"/>
                            <a:ext cx="4360" cy="3976"/>
                          </a:xfrm>
                          <a:prstGeom prst="rect">
                            <a:avLst/>
                          </a:prstGeom>
                          <a:noFill/>
                          <a:ln w="17581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4A82B" id="Group 46" o:spid="_x0000_s1026" style="position:absolute;margin-left:168.2pt;margin-top:4.6pt;width:219.4pt;height:200.2pt;z-index:251657728;mso-position-horizontal:right;mso-position-horizontal-relative:margin" coordorigin="6211,-24" coordsize="4388,4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">
                <v:rect id="Rectangle 50" o:spid="_x0000_s1027" style="position:absolute;left:8903;top:3310;width: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" fillcolor="black" stroked="f"/>
                <v:line id="Line 49" o:spid="_x0000_s1028" style="position:absolute;visibility:visible;mso-wrap-style:square" from="8912,3315" to="10361,3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" strokeweight=".15628mm"/>
                <v:shape id="Picture 48" o:spid="_x0000_s1029" type="#_x0000_t75" style="position:absolute;left:6238;top:4;width:4333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">
                  <v:imagedata r:id="rId65" o:title=""/>
                </v:shape>
                <v:rect id="Rectangle 47" o:spid="_x0000_s1030" style="position:absolute;left:6224;top:-10;width:4360;height:3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" filled="f" strokecolor="#461d7b" strokeweight=".48836mm"/>
                <w10:wrap anchorx="margin"/>
              </v:group>
            </w:pict>
          </mc:Fallback>
        </mc:AlternateContent>
      </w:r>
    </w:p>
    <w:p w:rsidR="00B16E40" w:rsidRDefault="00CD7614" w:rsidP="003215BF">
      <w:pPr>
        <w:pStyle w:val="ListParagraph"/>
        <w:numPr>
          <w:ilvl w:val="0"/>
          <w:numId w:val="4"/>
        </w:numPr>
        <w:tabs>
          <w:tab w:val="left" w:pos="1068"/>
          <w:tab w:val="left" w:pos="1069"/>
        </w:tabs>
        <w:spacing w:line="252" w:lineRule="auto"/>
        <w:ind w:left="540" w:right="5145" w:hanging="360"/>
        <w:jc w:val="left"/>
      </w:pPr>
      <w:r>
        <w:t xml:space="preserve">The </w:t>
      </w:r>
      <w:r>
        <w:rPr>
          <w:b/>
          <w:color w:val="000080"/>
        </w:rPr>
        <w:t xml:space="preserve">Evaluate Job Status </w:t>
      </w:r>
      <w:r>
        <w:rPr>
          <w:b/>
          <w:color w:val="000080"/>
          <w:spacing w:val="-3"/>
        </w:rPr>
        <w:t xml:space="preserve">Change: </w:t>
      </w:r>
      <w:r>
        <w:rPr>
          <w:b/>
          <w:color w:val="000080"/>
        </w:rPr>
        <w:t xml:space="preserve">Details </w:t>
      </w:r>
      <w:r>
        <w:t>panel</w:t>
      </w:r>
      <w:r>
        <w:rPr>
          <w:spacing w:val="1"/>
        </w:rPr>
        <w:t xml:space="preserve"> </w:t>
      </w:r>
      <w:r>
        <w:t>displays.</w: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spacing w:before="6"/>
        <w:rPr>
          <w:sz w:val="17"/>
        </w:rPr>
      </w:pPr>
    </w:p>
    <w:p w:rsidR="00B16E40" w:rsidRDefault="00B16E40">
      <w:pPr>
        <w:rPr>
          <w:sz w:val="17"/>
        </w:rPr>
        <w:sectPr w:rsidR="00B16E40" w:rsidSect="00C51BC9">
          <w:headerReference w:type="even" r:id="rId66"/>
          <w:pgSz w:w="12240" w:h="15840"/>
          <w:pgMar w:top="1220" w:right="1600" w:bottom="280" w:left="1300" w:header="713" w:footer="0" w:gutter="0"/>
          <w:cols w:space="720"/>
          <w:docGrid w:linePitch="299"/>
        </w:sectPr>
      </w:pPr>
    </w:p>
    <w:p w:rsidR="00B16E40" w:rsidRDefault="00B16E40">
      <w:pPr>
        <w:spacing w:line="249" w:lineRule="auto"/>
        <w:rPr>
          <w:rFonts w:ascii="Arial"/>
          <w:sz w:val="20"/>
        </w:rPr>
        <w:sectPr w:rsidR="00B16E40">
          <w:type w:val="continuous"/>
          <w:pgSz w:w="12240" w:h="15840"/>
          <w:pgMar w:top="1220" w:right="1600" w:bottom="1140" w:left="1300" w:header="720" w:footer="720" w:gutter="0"/>
          <w:cols w:num="2" w:space="720" w:equalWidth="0">
            <w:col w:w="3310" w:space="4837"/>
            <w:col w:w="1193"/>
          </w:cols>
        </w:sectPr>
      </w:pPr>
    </w:p>
    <w:p w:rsidR="00B16E40" w:rsidRDefault="00B16E40">
      <w:pPr>
        <w:pStyle w:val="BodyText"/>
        <w:spacing w:before="5"/>
        <w:rPr>
          <w:rFonts w:ascii="Arial"/>
        </w:rPr>
      </w:pPr>
    </w:p>
    <w:p w:rsidR="00B16E40" w:rsidRDefault="00B16E40">
      <w:pPr>
        <w:rPr>
          <w:rFonts w:ascii="Arial"/>
        </w:rPr>
      </w:pPr>
    </w:p>
    <w:p w:rsidR="00A9506F" w:rsidRDefault="00A9506F">
      <w:pPr>
        <w:rPr>
          <w:rFonts w:ascii="Arial"/>
        </w:rPr>
        <w:sectPr w:rsidR="00A9506F">
          <w:headerReference w:type="even" r:id="rId67"/>
          <w:headerReference w:type="default" r:id="rId68"/>
          <w:footerReference w:type="even" r:id="rId69"/>
          <w:footerReference w:type="default" r:id="rId70"/>
          <w:pgSz w:w="12240" w:h="15840"/>
          <w:pgMar w:top="1220" w:right="1600" w:bottom="1140" w:left="1300" w:header="713" w:footer="942" w:gutter="0"/>
          <w:pgNumType w:start="8"/>
          <w:cols w:space="720"/>
        </w:sectPr>
      </w:pPr>
    </w:p>
    <w:p w:rsidR="00B16E40" w:rsidRDefault="00CD7614" w:rsidP="003215BF">
      <w:pPr>
        <w:pStyle w:val="ListParagraph"/>
        <w:numPr>
          <w:ilvl w:val="0"/>
          <w:numId w:val="4"/>
        </w:numPr>
        <w:tabs>
          <w:tab w:val="left" w:pos="720"/>
        </w:tabs>
        <w:spacing w:before="91"/>
        <w:ind w:left="720" w:hanging="360"/>
        <w:jc w:val="left"/>
      </w:pPr>
      <w:r>
        <w:t xml:space="preserve">The </w:t>
      </w:r>
      <w:r>
        <w:rPr>
          <w:i/>
        </w:rPr>
        <w:t xml:space="preserve">Approver </w:t>
      </w:r>
      <w:r>
        <w:t>has four options from which to</w:t>
      </w:r>
      <w:r>
        <w:rPr>
          <w:spacing w:val="-11"/>
        </w:rPr>
        <w:t xml:space="preserve"> </w:t>
      </w:r>
      <w:r>
        <w:t>choose:</w:t>
      </w:r>
    </w:p>
    <w:p w:rsidR="00B16E40" w:rsidRDefault="00CD7614">
      <w:pPr>
        <w:pStyle w:val="Heading2"/>
        <w:numPr>
          <w:ilvl w:val="1"/>
          <w:numId w:val="4"/>
        </w:numPr>
        <w:tabs>
          <w:tab w:val="left" w:pos="1313"/>
        </w:tabs>
        <w:spacing w:before="6"/>
        <w:ind w:left="1312"/>
      </w:pPr>
      <w:r>
        <w:t>Approve</w:t>
      </w:r>
    </w:p>
    <w:p w:rsidR="00B16E40" w:rsidRDefault="00CD7614">
      <w:pPr>
        <w:pStyle w:val="ListParagraph"/>
        <w:numPr>
          <w:ilvl w:val="1"/>
          <w:numId w:val="4"/>
        </w:numPr>
        <w:tabs>
          <w:tab w:val="left" w:pos="1313"/>
        </w:tabs>
        <w:spacing w:line="252" w:lineRule="exact"/>
        <w:ind w:left="1312"/>
        <w:rPr>
          <w:b/>
        </w:rPr>
      </w:pPr>
      <w:r>
        <w:rPr>
          <w:b/>
        </w:rPr>
        <w:t>Hold</w:t>
      </w:r>
    </w:p>
    <w:p w:rsidR="00B16E40" w:rsidRDefault="00CD7614">
      <w:pPr>
        <w:pStyle w:val="ListParagraph"/>
        <w:numPr>
          <w:ilvl w:val="1"/>
          <w:numId w:val="4"/>
        </w:numPr>
        <w:tabs>
          <w:tab w:val="left" w:pos="1313"/>
        </w:tabs>
        <w:spacing w:before="2" w:line="252" w:lineRule="exact"/>
        <w:ind w:left="1312"/>
        <w:rPr>
          <w:b/>
        </w:rPr>
      </w:pPr>
      <w:r>
        <w:rPr>
          <w:b/>
        </w:rPr>
        <w:t>Recycle</w:t>
      </w:r>
      <w:r w:rsidR="008232CF">
        <w:rPr>
          <w:b/>
        </w:rPr>
        <w:tab/>
      </w:r>
      <w:r w:rsidR="008232CF">
        <w:rPr>
          <w:b/>
        </w:rPr>
        <w:tab/>
      </w:r>
      <w:r w:rsidR="008232CF">
        <w:rPr>
          <w:b/>
        </w:rPr>
        <w:tab/>
      </w:r>
      <w:r w:rsidR="008232CF">
        <w:rPr>
          <w:b/>
        </w:rPr>
        <w:tab/>
      </w:r>
    </w:p>
    <w:p w:rsidR="00B16E40" w:rsidRDefault="00CD7614">
      <w:pPr>
        <w:pStyle w:val="ListParagraph"/>
        <w:numPr>
          <w:ilvl w:val="1"/>
          <w:numId w:val="4"/>
        </w:numPr>
        <w:tabs>
          <w:tab w:val="left" w:pos="1313"/>
        </w:tabs>
        <w:spacing w:line="252" w:lineRule="exact"/>
        <w:ind w:left="1312"/>
        <w:rPr>
          <w:b/>
        </w:rPr>
      </w:pPr>
      <w:r>
        <w:rPr>
          <w:b/>
        </w:rPr>
        <w:t>Deny</w:t>
      </w:r>
    </w:p>
    <w:p w:rsidR="00B16E40" w:rsidRDefault="00CD7614">
      <w:pPr>
        <w:pStyle w:val="BodyText"/>
        <w:rPr>
          <w:b/>
          <w:sz w:val="12"/>
        </w:rPr>
      </w:pPr>
      <w:r>
        <w:br w:type="column"/>
      </w:r>
    </w:p>
    <w:p w:rsidR="00B16E40" w:rsidRDefault="00B15A5F">
      <w:pPr>
        <w:pStyle w:val="BodyText"/>
        <w:ind w:left="177"/>
        <w:rPr>
          <w:sz w:val="20"/>
        </w:rPr>
      </w:pPr>
      <w:r>
        <w:rPr>
          <w:noProof/>
          <w:lang w:bidi="ar-SA"/>
        </w:rPr>
        <w:drawing>
          <wp:anchor distT="0" distB="0" distL="114300" distR="114300" simplePos="0" relativeHeight="251682304" behindDoc="0" locked="0" layoutInCell="1" allowOverlap="1" wp14:anchorId="18A3A8BC" wp14:editId="598CEBAB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1845945" cy="201295"/>
            <wp:effectExtent l="19050" t="19050" r="20955" b="27305"/>
            <wp:wrapNone/>
            <wp:docPr id="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4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012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61D7C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6E40" w:rsidRDefault="00B16E40">
      <w:pPr>
        <w:spacing w:line="252" w:lineRule="auto"/>
        <w:sectPr w:rsidR="00B16E40">
          <w:type w:val="continuous"/>
          <w:pgSz w:w="12240" w:h="15840"/>
          <w:pgMar w:top="1220" w:right="1600" w:bottom="1140" w:left="1300" w:header="720" w:footer="720" w:gutter="0"/>
          <w:cols w:num="2" w:space="720" w:equalWidth="0">
            <w:col w:w="5859" w:space="55"/>
            <w:col w:w="3426"/>
          </w:cols>
        </w:sectPr>
      </w:pPr>
    </w:p>
    <w:p w:rsidR="008232CF" w:rsidRDefault="008232CF" w:rsidP="008232CF">
      <w:pPr>
        <w:pStyle w:val="BodyText"/>
        <w:spacing w:before="73" w:line="252" w:lineRule="auto"/>
        <w:ind w:left="215" w:right="106" w:hanging="1"/>
      </w:pPr>
      <w:r>
        <w:t xml:space="preserve">The </w:t>
      </w:r>
      <w:r>
        <w:rPr>
          <w:i/>
        </w:rPr>
        <w:t xml:space="preserve">Approve </w:t>
      </w:r>
      <w:r>
        <w:t>option will be demonstrated and each of the other options discussed.</w:t>
      </w:r>
    </w:p>
    <w:p w:rsidR="00B16E40" w:rsidRDefault="00B16E40" w:rsidP="008232CF">
      <w:pPr>
        <w:pStyle w:val="BodyText"/>
        <w:ind w:left="540"/>
        <w:rPr>
          <w:sz w:val="20"/>
        </w:rPr>
      </w:pPr>
    </w:p>
    <w:p w:rsidR="00A9506F" w:rsidRDefault="00A9506F">
      <w:pPr>
        <w:pStyle w:val="BodyText"/>
        <w:rPr>
          <w:sz w:val="20"/>
        </w:rPr>
      </w:pPr>
    </w:p>
    <w:p w:rsidR="00B16E40" w:rsidRDefault="00B16E40">
      <w:pPr>
        <w:pStyle w:val="BodyText"/>
        <w:spacing w:before="8"/>
        <w:rPr>
          <w:sz w:val="15"/>
        </w:rPr>
      </w:pPr>
    </w:p>
    <w:p w:rsidR="00B16E40" w:rsidRDefault="00B15A5F" w:rsidP="003215BF">
      <w:pPr>
        <w:pStyle w:val="ListParagraph"/>
        <w:numPr>
          <w:ilvl w:val="0"/>
          <w:numId w:val="4"/>
        </w:numPr>
        <w:tabs>
          <w:tab w:val="left" w:pos="540"/>
        </w:tabs>
        <w:spacing w:before="92"/>
        <w:ind w:left="540" w:hanging="360"/>
        <w:jc w:val="left"/>
      </w:pPr>
      <w:r>
        <w:rPr>
          <w:noProof/>
          <w:lang w:bidi="ar-SA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1845945" cy="201295"/>
            <wp:effectExtent l="19050" t="19050" r="20955" b="27305"/>
            <wp:wrapNone/>
            <wp:docPr id="9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4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012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61D7C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CD7614">
        <w:t xml:space="preserve">Click the </w:t>
      </w:r>
      <w:r w:rsidR="00CD7614">
        <w:rPr>
          <w:b/>
          <w:color w:val="000080"/>
        </w:rPr>
        <w:t>Approve</w:t>
      </w:r>
      <w:r w:rsidR="00CD7614">
        <w:rPr>
          <w:b/>
          <w:color w:val="000080"/>
          <w:spacing w:val="-5"/>
        </w:rPr>
        <w:t xml:space="preserve"> </w:t>
      </w:r>
      <w:r w:rsidR="00CD7614">
        <w:t>button.</w: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spacing w:before="10"/>
        <w:rPr>
          <w:sz w:val="17"/>
        </w:rPr>
      </w:pPr>
    </w:p>
    <w:p w:rsidR="00A9506F" w:rsidRDefault="00A9506F">
      <w:pPr>
        <w:pStyle w:val="BodyText"/>
        <w:spacing w:before="10"/>
        <w:rPr>
          <w:sz w:val="17"/>
        </w:rPr>
      </w:pPr>
    </w:p>
    <w:p w:rsidR="00B16E40" w:rsidRDefault="00B15A5F" w:rsidP="00B15A5F">
      <w:pPr>
        <w:pStyle w:val="ListParagraph"/>
        <w:numPr>
          <w:ilvl w:val="0"/>
          <w:numId w:val="4"/>
        </w:numPr>
        <w:tabs>
          <w:tab w:val="left" w:pos="1117"/>
          <w:tab w:val="left" w:pos="1118"/>
        </w:tabs>
        <w:spacing w:before="92" w:line="252" w:lineRule="auto"/>
        <w:ind w:left="540" w:right="4030" w:hanging="360"/>
        <w:jc w:val="lef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2105025" cy="972185"/>
                <wp:effectExtent l="0" t="0" r="9525" b="18415"/>
                <wp:wrapNone/>
                <wp:docPr id="9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025" cy="972185"/>
                          <a:chOff x="6370" y="120"/>
                          <a:chExt cx="3315" cy="1531"/>
                        </a:xfrm>
                      </wpg:grpSpPr>
                      <pic:pic xmlns:pic="http://schemas.openxmlformats.org/drawingml/2006/picture">
                        <pic:nvPicPr>
                          <pic:cNvPr id="9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9" y="149"/>
                            <a:ext cx="3255" cy="147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384" y="134"/>
                            <a:ext cx="3285" cy="150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F7C51" id="Group 36" o:spid="_x0000_s1026" style="position:absolute;margin-left:114.55pt;margin-top:5.95pt;width:165.75pt;height:76.55pt;z-index:251666944;mso-position-horizontal:right;mso-position-horizontal-relative:margin" coordorigin="6370,120" coordsize="3315,1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">
                <v:shape id="Picture 38" o:spid="_x0000_s1027" type="#_x0000_t75" style="position:absolute;left:6399;top:149;width:3255;height: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" stroked="t" strokecolor="#461d7c" strokeweight="1.5pt">
                  <v:imagedata r:id="rId74" o:title=""/>
                </v:shape>
                <v:rect id="Rectangle 37" o:spid="_x0000_s1028" style="position:absolute;left:6384;top:134;width:3285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" filled="f" strokecolor="#461d7c" strokeweight="1.5pt"/>
                <w10:wrap anchorx="margin"/>
              </v:group>
            </w:pict>
          </mc:Fallback>
        </mc:AlternateContent>
      </w:r>
      <w:r w:rsidR="00CD7614">
        <w:t xml:space="preserve">A confirmation message will </w:t>
      </w:r>
      <w:r w:rsidR="00CD7614">
        <w:rPr>
          <w:spacing w:val="-3"/>
        </w:rPr>
        <w:t xml:space="preserve">display </w:t>
      </w:r>
      <w:r w:rsidR="00CD7614">
        <w:t xml:space="preserve">after the </w:t>
      </w:r>
      <w:r w:rsidR="00CD7614">
        <w:rPr>
          <w:i/>
        </w:rPr>
        <w:t xml:space="preserve">Approve </w:t>
      </w:r>
      <w:r w:rsidR="00CD7614">
        <w:t>button is</w:t>
      </w:r>
      <w:r w:rsidR="00CD7614">
        <w:rPr>
          <w:spacing w:val="3"/>
        </w:rPr>
        <w:t xml:space="preserve"> </w:t>
      </w:r>
      <w:r w:rsidR="00CD7614">
        <w:t>clicked.</w: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spacing w:before="11"/>
        <w:rPr>
          <w:sz w:val="25"/>
        </w:rPr>
      </w:pPr>
    </w:p>
    <w:p w:rsidR="00A9506F" w:rsidRDefault="00A9506F">
      <w:pPr>
        <w:pStyle w:val="BodyText"/>
        <w:spacing w:before="11"/>
        <w:rPr>
          <w:sz w:val="25"/>
        </w:rPr>
      </w:pPr>
    </w:p>
    <w:p w:rsidR="00B16E40" w:rsidRDefault="00421025" w:rsidP="00074AB9">
      <w:pPr>
        <w:pStyle w:val="ListParagraph"/>
        <w:numPr>
          <w:ilvl w:val="0"/>
          <w:numId w:val="4"/>
        </w:numPr>
        <w:tabs>
          <w:tab w:val="left" w:pos="1122"/>
          <w:tab w:val="left" w:pos="1123"/>
        </w:tabs>
        <w:spacing w:before="91" w:line="252" w:lineRule="auto"/>
        <w:ind w:left="540" w:right="4589" w:hanging="360"/>
        <w:jc w:val="lef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2657475" cy="2505075"/>
                <wp:effectExtent l="0" t="0" r="9525" b="9525"/>
                <wp:wrapNone/>
                <wp:docPr id="8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7475" cy="2505075"/>
                          <a:chOff x="6224" y="135"/>
                          <a:chExt cx="4185" cy="3945"/>
                        </a:xfrm>
                      </wpg:grpSpPr>
                      <pic:pic xmlns:pic="http://schemas.openxmlformats.org/drawingml/2006/picture">
                        <pic:nvPicPr>
                          <pic:cNvPr id="8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4" y="165"/>
                            <a:ext cx="4125" cy="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239" y="150"/>
                            <a:ext cx="4155" cy="39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88248" id="Group 33" o:spid="_x0000_s1026" style="position:absolute;margin-left:158.05pt;margin-top:5.25pt;width:209.25pt;height:197.25pt;z-index:251667968;mso-position-horizontal:right;mso-position-horizontal-relative:margin" coordorigin="6224,135" coordsize="4185,3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">
                <v:shape id="Picture 35" o:spid="_x0000_s1027" type="#_x0000_t75" style="position:absolute;left:6254;top:165;width:4125;height:3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">
                  <v:imagedata r:id="rId76" o:title=""/>
                </v:shape>
                <v:rect id="Rectangle 34" o:spid="_x0000_s1028" style="position:absolute;left:6239;top:150;width:4155;height:3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" filled="f" strokecolor="#461d7b" strokeweight="1.5pt"/>
                <w10:wrap anchorx="margin"/>
              </v:group>
            </w:pict>
          </mc:Fallback>
        </mc:AlternateContent>
      </w:r>
      <w:r w:rsidR="00CD7614">
        <w:t xml:space="preserve">The </w:t>
      </w:r>
      <w:r w:rsidR="00CD7614">
        <w:rPr>
          <w:i/>
        </w:rPr>
        <w:t xml:space="preserve">Approver </w:t>
      </w:r>
      <w:r w:rsidR="00CD7614">
        <w:t xml:space="preserve">will receive a Job Status Change email confirming the Termination has </w:t>
      </w:r>
      <w:r w:rsidR="00CD7614">
        <w:rPr>
          <w:spacing w:val="-4"/>
        </w:rPr>
        <w:t xml:space="preserve">been </w:t>
      </w:r>
      <w:r w:rsidR="00CD7614">
        <w:t>approved. Select the ‘</w:t>
      </w:r>
      <w:r w:rsidR="00CD7614">
        <w:rPr>
          <w:b/>
          <w:color w:val="00007F"/>
        </w:rPr>
        <w:t>Click here to view</w:t>
      </w:r>
      <w:r w:rsidR="00CD7614">
        <w:t xml:space="preserve">’ link to navigate to the </w:t>
      </w:r>
      <w:r w:rsidR="00CD7614">
        <w:rPr>
          <w:b/>
          <w:color w:val="00007F"/>
        </w:rPr>
        <w:t>View Job Status Change: Details</w:t>
      </w:r>
      <w:r w:rsidR="00CD7614">
        <w:rPr>
          <w:b/>
        </w:rPr>
        <w:t xml:space="preserve"> </w:t>
      </w:r>
      <w:r w:rsidR="00CD7614">
        <w:t>panel.</w:t>
      </w:r>
    </w:p>
    <w:p w:rsidR="00B16E40" w:rsidRDefault="00B16E40">
      <w:pPr>
        <w:spacing w:line="252" w:lineRule="auto"/>
        <w:sectPr w:rsidR="00B16E40" w:rsidSect="00500932">
          <w:type w:val="continuous"/>
          <w:pgSz w:w="12240" w:h="15840"/>
          <w:pgMar w:top="1220" w:right="1600" w:bottom="1140" w:left="1300" w:header="720" w:footer="930" w:gutter="0"/>
          <w:cols w:space="720"/>
        </w:sect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spacing w:before="1"/>
        <w:rPr>
          <w:sz w:val="19"/>
        </w:rPr>
      </w:pPr>
    </w:p>
    <w:p w:rsidR="00B16E40" w:rsidRDefault="00B15A5F" w:rsidP="00074AB9">
      <w:pPr>
        <w:pStyle w:val="ListParagraph"/>
        <w:numPr>
          <w:ilvl w:val="0"/>
          <w:numId w:val="4"/>
        </w:numPr>
        <w:tabs>
          <w:tab w:val="left" w:pos="1104"/>
          <w:tab w:val="left" w:pos="1106"/>
        </w:tabs>
        <w:spacing w:before="1" w:line="252" w:lineRule="auto"/>
        <w:ind w:left="540" w:right="3267" w:hanging="360"/>
        <w:jc w:val="left"/>
      </w:pPr>
      <w:r>
        <w:rPr>
          <w:noProof/>
          <w:lang w:bidi="ar-SA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853565" cy="196850"/>
            <wp:effectExtent l="19050" t="19050" r="13335" b="12700"/>
            <wp:wrapNone/>
            <wp:docPr id="8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3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96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61D7C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CD7614">
        <w:t>Clicking '</w:t>
      </w:r>
      <w:r w:rsidR="00CD7614">
        <w:rPr>
          <w:b/>
        </w:rPr>
        <w:t>Recycle</w:t>
      </w:r>
      <w:r w:rsidR="00CD7614">
        <w:t xml:space="preserve">' will send the form back to the </w:t>
      </w:r>
      <w:r w:rsidR="00CD7614">
        <w:rPr>
          <w:i/>
        </w:rPr>
        <w:t>Initiator</w:t>
      </w:r>
      <w:r w:rsidR="00CD7614">
        <w:t xml:space="preserve">. The </w:t>
      </w:r>
      <w:r w:rsidR="00CD7614">
        <w:rPr>
          <w:i/>
        </w:rPr>
        <w:t xml:space="preserve">Approver </w:t>
      </w:r>
      <w:r w:rsidR="00CD7614">
        <w:t xml:space="preserve">has the ability to add comments relative </w:t>
      </w:r>
      <w:r w:rsidR="00CD7614">
        <w:rPr>
          <w:spacing w:val="-7"/>
        </w:rPr>
        <w:t xml:space="preserve">to </w:t>
      </w:r>
      <w:r w:rsidR="00CD7614">
        <w:t>what information has to be modified. Typically</w:t>
      </w:r>
      <w:r w:rsidR="005C4351">
        <w:t>,</w:t>
      </w:r>
      <w:r w:rsidR="00CD7614">
        <w:t xml:space="preserve"> this is done when date changes have to made, because the </w:t>
      </w:r>
      <w:r w:rsidR="00CD7614">
        <w:rPr>
          <w:i/>
        </w:rPr>
        <w:t xml:space="preserve">Approver </w:t>
      </w:r>
      <w:r w:rsidR="00CD7614">
        <w:t xml:space="preserve">is </w:t>
      </w:r>
      <w:r w:rsidR="00CD7614">
        <w:rPr>
          <w:b/>
        </w:rPr>
        <w:t xml:space="preserve">not </w:t>
      </w:r>
      <w:r w:rsidR="00CD7614">
        <w:t>able to make changes to the information submitted by the</w:t>
      </w:r>
      <w:r w:rsidR="00CD7614">
        <w:rPr>
          <w:spacing w:val="3"/>
        </w:rPr>
        <w:t xml:space="preserve"> </w:t>
      </w:r>
      <w:r w:rsidR="00CD7614">
        <w:t>Initiator.</w:t>
      </w:r>
    </w:p>
    <w:p w:rsidR="00B16E40" w:rsidRDefault="00B16E40">
      <w:pPr>
        <w:pStyle w:val="BodyText"/>
        <w:spacing w:before="9"/>
        <w:rPr>
          <w:sz w:val="23"/>
        </w:rPr>
      </w:pPr>
    </w:p>
    <w:p w:rsidR="00A9506F" w:rsidRDefault="00A9506F">
      <w:pPr>
        <w:pStyle w:val="BodyText"/>
        <w:spacing w:before="9"/>
        <w:rPr>
          <w:sz w:val="23"/>
        </w:rPr>
      </w:pPr>
    </w:p>
    <w:p w:rsidR="00B16E40" w:rsidRDefault="00B15A5F" w:rsidP="00074AB9">
      <w:pPr>
        <w:pStyle w:val="ListParagraph"/>
        <w:numPr>
          <w:ilvl w:val="0"/>
          <w:numId w:val="4"/>
        </w:numPr>
        <w:tabs>
          <w:tab w:val="left" w:pos="1102"/>
          <w:tab w:val="left" w:pos="1103"/>
        </w:tabs>
        <w:spacing w:line="252" w:lineRule="auto"/>
        <w:ind w:left="540" w:right="3406" w:hanging="360"/>
        <w:jc w:val="left"/>
      </w:pPr>
      <w:r>
        <w:rPr>
          <w:noProof/>
          <w:lang w:bidi="ar-SA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40005</wp:posOffset>
            </wp:positionV>
            <wp:extent cx="1828800" cy="194310"/>
            <wp:effectExtent l="19050" t="19050" r="19050" b="15240"/>
            <wp:wrapNone/>
            <wp:docPr id="8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2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43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61D7C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CD7614">
        <w:t>Clicking '</w:t>
      </w:r>
      <w:r w:rsidR="00CD7614">
        <w:rPr>
          <w:b/>
        </w:rPr>
        <w:t>Deny</w:t>
      </w:r>
      <w:r w:rsidR="00CD7614">
        <w:t xml:space="preserve">' will </w:t>
      </w:r>
      <w:r w:rsidR="00CD7614">
        <w:rPr>
          <w:i/>
        </w:rPr>
        <w:t xml:space="preserve">cancel </w:t>
      </w:r>
      <w:r w:rsidR="00CD7614">
        <w:t xml:space="preserve">the transaction, which </w:t>
      </w:r>
      <w:r w:rsidR="00CD7614">
        <w:rPr>
          <w:i/>
        </w:rPr>
        <w:t>cannot be undone by the Initiator</w:t>
      </w:r>
      <w:r w:rsidR="00CD7614">
        <w:t xml:space="preserve">. This would </w:t>
      </w:r>
      <w:r w:rsidR="00CD7614">
        <w:rPr>
          <w:b/>
        </w:rPr>
        <w:t xml:space="preserve">not </w:t>
      </w:r>
      <w:r w:rsidR="00CD7614">
        <w:t xml:space="preserve">be done if modifications have to be made, but rather when the employee, or his/her manager, has decided </w:t>
      </w:r>
      <w:r w:rsidR="00CD7614">
        <w:rPr>
          <w:b/>
        </w:rPr>
        <w:t xml:space="preserve">not </w:t>
      </w:r>
      <w:r w:rsidR="00CD7614">
        <w:t>to move forward with the termination.</w:t>
      </w:r>
    </w:p>
    <w:p w:rsidR="00B16E40" w:rsidRDefault="00B16E40">
      <w:pPr>
        <w:pStyle w:val="BodyText"/>
        <w:spacing w:before="9"/>
      </w:pPr>
    </w:p>
    <w:p w:rsidR="00A9506F" w:rsidRDefault="00A9506F">
      <w:pPr>
        <w:pStyle w:val="BodyText"/>
        <w:spacing w:before="9"/>
      </w:pPr>
    </w:p>
    <w:p w:rsidR="00B16E40" w:rsidRDefault="00B15A5F" w:rsidP="00074AB9">
      <w:pPr>
        <w:pStyle w:val="ListParagraph"/>
        <w:numPr>
          <w:ilvl w:val="0"/>
          <w:numId w:val="4"/>
        </w:numPr>
        <w:tabs>
          <w:tab w:val="left" w:pos="523"/>
        </w:tabs>
        <w:spacing w:line="252" w:lineRule="auto"/>
        <w:ind w:left="540" w:right="3272" w:hanging="360"/>
        <w:jc w:val="left"/>
      </w:pPr>
      <w:r>
        <w:rPr>
          <w:noProof/>
          <w:lang w:bidi="ar-SA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1898015" cy="201930"/>
            <wp:effectExtent l="19050" t="19050" r="26035" b="26670"/>
            <wp:wrapNone/>
            <wp:docPr id="7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2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01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61D7C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CD7614">
        <w:t>Clicking '</w:t>
      </w:r>
      <w:r w:rsidR="00CD7614">
        <w:rPr>
          <w:b/>
        </w:rPr>
        <w:t>Hold</w:t>
      </w:r>
      <w:r w:rsidR="00CD7614">
        <w:t xml:space="preserve">' is similar to clicking </w:t>
      </w:r>
      <w:r w:rsidR="00CD7614">
        <w:rPr>
          <w:i/>
        </w:rPr>
        <w:t>Save</w:t>
      </w:r>
      <w:r w:rsidR="00CD7614">
        <w:t xml:space="preserve">, where the form still exists, and the </w:t>
      </w:r>
      <w:r w:rsidR="00CD7614">
        <w:rPr>
          <w:i/>
        </w:rPr>
        <w:t xml:space="preserve">Initiator </w:t>
      </w:r>
      <w:r w:rsidR="00CD7614">
        <w:t xml:space="preserve">can make </w:t>
      </w:r>
      <w:r w:rsidR="00CD7614">
        <w:rPr>
          <w:i/>
        </w:rPr>
        <w:t>modifications</w:t>
      </w:r>
      <w:r w:rsidR="00CD7614">
        <w:t xml:space="preserve">, but the termination is </w:t>
      </w:r>
      <w:r w:rsidR="00CD7614">
        <w:rPr>
          <w:b/>
        </w:rPr>
        <w:t xml:space="preserve">not </w:t>
      </w:r>
      <w:r w:rsidR="00CD7614">
        <w:t>going to occur at that time for various</w:t>
      </w:r>
      <w:r w:rsidR="00CD7614">
        <w:rPr>
          <w:spacing w:val="12"/>
        </w:rPr>
        <w:t xml:space="preserve"> </w:t>
      </w:r>
      <w:r w:rsidR="00CD7614">
        <w:t>reasons.</w: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spacing w:before="4"/>
        <w:rPr>
          <w:sz w:val="24"/>
        </w:rPr>
      </w:pPr>
    </w:p>
    <w:p w:rsidR="00B16E40" w:rsidRDefault="00CD7614" w:rsidP="00074AB9">
      <w:pPr>
        <w:pStyle w:val="ListParagraph"/>
        <w:numPr>
          <w:ilvl w:val="0"/>
          <w:numId w:val="4"/>
        </w:numPr>
        <w:tabs>
          <w:tab w:val="left" w:pos="1097"/>
          <w:tab w:val="left" w:pos="1098"/>
        </w:tabs>
        <w:spacing w:before="91" w:line="252" w:lineRule="auto"/>
        <w:ind w:left="540" w:right="392" w:hanging="360"/>
        <w:jc w:val="left"/>
      </w:pPr>
      <w:r>
        <w:t xml:space="preserve">Shown are the 3 different emails (outside of Approve) the </w:t>
      </w:r>
      <w:r>
        <w:rPr>
          <w:i/>
        </w:rPr>
        <w:t xml:space="preserve">Initiator </w:t>
      </w:r>
      <w:r>
        <w:t xml:space="preserve">will receive </w:t>
      </w:r>
      <w:r w:rsidR="00A9506F">
        <w:t>depending</w:t>
      </w:r>
      <w:r>
        <w:t xml:space="preserve"> on if the </w:t>
      </w:r>
      <w:r>
        <w:rPr>
          <w:i/>
        </w:rPr>
        <w:t xml:space="preserve">Approver </w:t>
      </w:r>
      <w:r>
        <w:t>chose to Recycle, Deny, or Hold the</w:t>
      </w:r>
      <w:r>
        <w:rPr>
          <w:spacing w:val="2"/>
        </w:rPr>
        <w:t xml:space="preserve"> </w:t>
      </w:r>
      <w:r>
        <w:t>transaction.</w:t>
      </w:r>
    </w:p>
    <w:p w:rsidR="00A9506F" w:rsidRDefault="00A9506F" w:rsidP="00A9506F">
      <w:pPr>
        <w:pStyle w:val="ListParagraph"/>
        <w:tabs>
          <w:tab w:val="left" w:pos="1097"/>
          <w:tab w:val="left" w:pos="1098"/>
        </w:tabs>
        <w:spacing w:before="91" w:line="252" w:lineRule="auto"/>
        <w:ind w:left="185" w:right="392"/>
        <w:jc w:val="right"/>
      </w:pPr>
    </w:p>
    <w:p w:rsidR="00B16E40" w:rsidRDefault="00421025">
      <w:pPr>
        <w:pStyle w:val="BodyText"/>
        <w:spacing w:before="10"/>
        <w:rPr>
          <w:sz w:val="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1386205</wp:posOffset>
                </wp:positionH>
                <wp:positionV relativeFrom="paragraph">
                  <wp:posOffset>78740</wp:posOffset>
                </wp:positionV>
                <wp:extent cx="5026025" cy="2550795"/>
                <wp:effectExtent l="5080" t="3810" r="7620" b="7620"/>
                <wp:wrapTopAndBottom/>
                <wp:docPr id="7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6025" cy="2550795"/>
                          <a:chOff x="2408" y="153"/>
                          <a:chExt cx="7915" cy="4017"/>
                        </a:xfrm>
                      </wpg:grpSpPr>
                      <pic:pic xmlns:pic="http://schemas.openxmlformats.org/drawingml/2006/picture">
                        <pic:nvPicPr>
                          <pic:cNvPr id="7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182"/>
                            <a:ext cx="7855" cy="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422" y="167"/>
                            <a:ext cx="7885" cy="3988"/>
                          </a:xfrm>
                          <a:prstGeom prst="rect">
                            <a:avLst/>
                          </a:prstGeom>
                          <a:noFill/>
                          <a:ln w="18511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28819" id="Group 21" o:spid="_x0000_s1026" style="position:absolute;margin-left:109.15pt;margin-top:6.2pt;width:395.75pt;height:200.85pt;z-index:-251636224;mso-wrap-distance-left:0;mso-wrap-distance-right:0;mso-position-horizontal-relative:page" coordorigin="2408,153" coordsize="7915,4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">
                <v:shape id="Picture 23" o:spid="_x0000_s1027" type="#_x0000_t75" style="position:absolute;left:2437;top:182;width:7855;height:3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">
                  <v:imagedata r:id="rId81" o:title=""/>
                </v:shape>
                <v:rect id="Rectangle 22" o:spid="_x0000_s1028" style="position:absolute;left:2422;top:167;width:7885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" filled="f" strokecolor="#461d7b" strokeweight=".51419mm"/>
                <w10:wrap type="topAndBottom" anchorx="page"/>
              </v:group>
            </w:pict>
          </mc:Fallback>
        </mc:AlternateContent>
      </w:r>
    </w:p>
    <w:p w:rsidR="00B16E40" w:rsidRDefault="00B16E40">
      <w:pPr>
        <w:rPr>
          <w:sz w:val="9"/>
        </w:rPr>
        <w:sectPr w:rsidR="00B16E40">
          <w:pgSz w:w="12240" w:h="15840"/>
          <w:pgMar w:top="1220" w:right="1600" w:bottom="1140" w:left="1300" w:header="713" w:footer="942" w:gutter="0"/>
          <w:cols w:space="720"/>
        </w:sectPr>
      </w:pPr>
    </w:p>
    <w:p w:rsidR="00B16E40" w:rsidRDefault="00B16E40">
      <w:pPr>
        <w:pStyle w:val="BodyText"/>
        <w:spacing w:before="6"/>
        <w:rPr>
          <w:sz w:val="19"/>
        </w:rPr>
      </w:pPr>
    </w:p>
    <w:p w:rsidR="00B16E40" w:rsidRDefault="00CD7614" w:rsidP="00074AB9">
      <w:pPr>
        <w:pStyle w:val="Heading2"/>
        <w:numPr>
          <w:ilvl w:val="0"/>
          <w:numId w:val="4"/>
        </w:numPr>
        <w:tabs>
          <w:tab w:val="left" w:pos="810"/>
        </w:tabs>
        <w:spacing w:before="91" w:line="240" w:lineRule="auto"/>
        <w:ind w:left="540" w:hanging="360"/>
        <w:jc w:val="left"/>
      </w:pPr>
      <w:r>
        <w:t>Items to</w:t>
      </w:r>
      <w:r>
        <w:rPr>
          <w:spacing w:val="-2"/>
        </w:rPr>
        <w:t xml:space="preserve"> </w:t>
      </w:r>
      <w:r>
        <w:t>Note</w:t>
      </w:r>
    </w:p>
    <w:p w:rsidR="00B16E40" w:rsidRDefault="00CD7614" w:rsidP="00074AB9">
      <w:pPr>
        <w:pStyle w:val="ListParagraph"/>
        <w:numPr>
          <w:ilvl w:val="0"/>
          <w:numId w:val="1"/>
        </w:numPr>
        <w:tabs>
          <w:tab w:val="left" w:pos="1080"/>
        </w:tabs>
        <w:spacing w:before="112"/>
        <w:ind w:left="1080" w:right="382" w:hanging="360"/>
      </w:pPr>
      <w:r>
        <w:t>The Effective Date cannot be before an effective dated row. If an employee’s termination is processed on 10/1, but backdated to 9/1, then the transaction will be allowed as long as the previous effected dated row is not 8/31 or after. So, if an employee has an effective dated row of 9/15, with any type of change (pay rate, transfer, title change, etc.), then the termination transaction would not be backdated prior to</w:t>
      </w:r>
      <w:r>
        <w:rPr>
          <w:spacing w:val="14"/>
        </w:rPr>
        <w:t xml:space="preserve"> </w:t>
      </w:r>
      <w:r>
        <w:t>9/16.</w:t>
      </w:r>
    </w:p>
    <w:p w:rsidR="00A9506F" w:rsidRPr="00A9506F" w:rsidRDefault="00A9506F" w:rsidP="00A9506F">
      <w:pPr>
        <w:pStyle w:val="ListParagraph"/>
        <w:tabs>
          <w:tab w:val="left" w:pos="1271"/>
        </w:tabs>
        <w:spacing w:before="112"/>
        <w:ind w:left="1138" w:right="382"/>
        <w:rPr>
          <w:sz w:val="12"/>
        </w:rPr>
      </w:pPr>
    </w:p>
    <w:p w:rsidR="00B16E40" w:rsidRDefault="00CD7614" w:rsidP="00074AB9">
      <w:pPr>
        <w:pStyle w:val="ListParagraph"/>
        <w:numPr>
          <w:ilvl w:val="0"/>
          <w:numId w:val="1"/>
        </w:numPr>
        <w:tabs>
          <w:tab w:val="left" w:pos="1080"/>
        </w:tabs>
        <w:spacing w:before="101"/>
        <w:ind w:left="1080" w:right="426" w:hanging="360"/>
      </w:pPr>
      <w:r>
        <w:t>The error shown below will display upon clicking ‘</w:t>
      </w:r>
      <w:r>
        <w:rPr>
          <w:b/>
        </w:rPr>
        <w:t>Submit</w:t>
      </w:r>
      <w:r>
        <w:t xml:space="preserve">’. The </w:t>
      </w:r>
      <w:r>
        <w:rPr>
          <w:i/>
        </w:rPr>
        <w:t xml:space="preserve">Initiator </w:t>
      </w:r>
      <w:r>
        <w:t>then has to look at the last effective dated row in PeopleSoft and contact HR Operations to have the change made.</w:t>
      </w:r>
    </w:p>
    <w:p w:rsidR="00A9506F" w:rsidRDefault="00B15A5F" w:rsidP="00A9506F">
      <w:pPr>
        <w:pStyle w:val="ListParagraph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27008" behindDoc="0" locked="0" layoutInCell="1" allowOverlap="1" wp14:anchorId="27D99E64" wp14:editId="629E31C0">
                <wp:simplePos x="0" y="0"/>
                <wp:positionH relativeFrom="page">
                  <wp:posOffset>1757680</wp:posOffset>
                </wp:positionH>
                <wp:positionV relativeFrom="paragraph">
                  <wp:posOffset>196850</wp:posOffset>
                </wp:positionV>
                <wp:extent cx="4263390" cy="2026920"/>
                <wp:effectExtent l="0" t="0" r="3810" b="11430"/>
                <wp:wrapTopAndBottom/>
                <wp:docPr id="7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3390" cy="2026920"/>
                          <a:chOff x="2471" y="967"/>
                          <a:chExt cx="6714" cy="3192"/>
                        </a:xfrm>
                      </wpg:grpSpPr>
                      <pic:pic xmlns:pic="http://schemas.openxmlformats.org/drawingml/2006/picture">
                        <pic:nvPicPr>
                          <pic:cNvPr id="7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999"/>
                            <a:ext cx="6659" cy="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483" y="978"/>
                            <a:ext cx="6689" cy="3168"/>
                          </a:xfrm>
                          <a:prstGeom prst="rect">
                            <a:avLst/>
                          </a:prstGeom>
                          <a:noFill/>
                          <a:ln w="14579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DF9EC" id="Group 15" o:spid="_x0000_s1026" style="position:absolute;margin-left:138.4pt;margin-top:15.5pt;width:335.7pt;height:159.6pt;z-index:251627008;mso-wrap-distance-left:0;mso-wrap-distance-right:0;mso-position-horizontal-relative:page" coordorigin="2471,967" coordsize="6714,3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">
                <v:shape id="Picture 17" o:spid="_x0000_s1027" type="#_x0000_t75" style="position:absolute;left:2498;top:999;width:6659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">
                  <v:imagedata r:id="rId83" o:title=""/>
                </v:shape>
                <v:rect id="Rectangle 16" o:spid="_x0000_s1028" style="position:absolute;left:2483;top:978;width:6689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" filled="f" strokecolor="#461d7b" strokeweight=".40497mm"/>
                <w10:wrap type="topAndBottom" anchorx="page"/>
              </v:group>
            </w:pict>
          </mc:Fallback>
        </mc:AlternateContent>
      </w:r>
    </w:p>
    <w:p w:rsidR="00A9506F" w:rsidRPr="00A9506F" w:rsidRDefault="00A9506F" w:rsidP="00A9506F">
      <w:pPr>
        <w:pStyle w:val="ListParagraph"/>
        <w:tabs>
          <w:tab w:val="left" w:pos="1271"/>
        </w:tabs>
        <w:spacing w:before="101"/>
        <w:ind w:left="1138" w:right="426"/>
        <w:rPr>
          <w:sz w:val="2"/>
        </w:rPr>
      </w:pPr>
    </w:p>
    <w:p w:rsidR="00B16E40" w:rsidRDefault="00B16E40">
      <w:pPr>
        <w:pStyle w:val="BodyText"/>
        <w:spacing w:before="7"/>
        <w:rPr>
          <w:sz w:val="9"/>
        </w:rPr>
      </w:pPr>
    </w:p>
    <w:p w:rsidR="00B16E40" w:rsidRDefault="00CD7614" w:rsidP="00074AB9">
      <w:pPr>
        <w:pStyle w:val="ListParagraph"/>
        <w:numPr>
          <w:ilvl w:val="0"/>
          <w:numId w:val="1"/>
        </w:numPr>
        <w:tabs>
          <w:tab w:val="left" w:pos="1260"/>
        </w:tabs>
        <w:spacing w:before="91"/>
        <w:ind w:left="1080" w:right="504" w:hanging="360"/>
      </w:pPr>
      <w:r>
        <w:t xml:space="preserve">Once the </w:t>
      </w:r>
      <w:r>
        <w:rPr>
          <w:i/>
        </w:rPr>
        <w:t xml:space="preserve">Approver </w:t>
      </w:r>
      <w:r>
        <w:t>clicks ‘</w:t>
      </w:r>
      <w:r>
        <w:rPr>
          <w:b/>
        </w:rPr>
        <w:t>Submit</w:t>
      </w:r>
      <w:r>
        <w:t xml:space="preserve">’, the transaction is </w:t>
      </w:r>
      <w:r w:rsidR="00C51BC9">
        <w:t>sent to HR Operations for final submission</w:t>
      </w:r>
      <w:r>
        <w:t xml:space="preserve">. </w:t>
      </w:r>
      <w:r w:rsidR="00C51BC9">
        <w:t xml:space="preserve">No changes can be made to the form </w:t>
      </w:r>
      <w:r>
        <w:t>once it is fully</w:t>
      </w:r>
      <w:r>
        <w:rPr>
          <w:spacing w:val="-9"/>
        </w:rPr>
        <w:t xml:space="preserve"> </w:t>
      </w:r>
      <w:r>
        <w:t>approved.</w:t>
      </w:r>
    </w:p>
    <w:p w:rsidR="00B16E40" w:rsidRDefault="00B16E40">
      <w:pPr>
        <w:pStyle w:val="BodyText"/>
        <w:rPr>
          <w:sz w:val="20"/>
        </w:rPr>
      </w:pPr>
    </w:p>
    <w:p w:rsidR="00074AB9" w:rsidRDefault="00CD7614" w:rsidP="00074AB9">
      <w:pPr>
        <w:pStyle w:val="ListParagraph"/>
        <w:numPr>
          <w:ilvl w:val="0"/>
          <w:numId w:val="4"/>
        </w:numPr>
        <w:tabs>
          <w:tab w:val="left" w:pos="1164"/>
          <w:tab w:val="left" w:pos="1165"/>
        </w:tabs>
        <w:spacing w:before="42" w:line="420" w:lineRule="atLeast"/>
        <w:ind w:left="540" w:right="3569" w:hanging="360"/>
        <w:jc w:val="left"/>
      </w:pPr>
      <w:r>
        <w:t xml:space="preserve">The </w:t>
      </w:r>
      <w:r>
        <w:rPr>
          <w:i/>
        </w:rPr>
        <w:t xml:space="preserve">Initiator </w:t>
      </w:r>
      <w:r>
        <w:t xml:space="preserve">can verify the transaction in </w:t>
      </w:r>
      <w:r>
        <w:rPr>
          <w:b/>
        </w:rPr>
        <w:t>Job Data</w:t>
      </w:r>
      <w:r>
        <w:t xml:space="preserve">. </w:t>
      </w:r>
    </w:p>
    <w:p w:rsidR="00B15A5F" w:rsidRDefault="00B15A5F" w:rsidP="00B15A5F">
      <w:pPr>
        <w:pStyle w:val="ListParagraph"/>
        <w:tabs>
          <w:tab w:val="left" w:pos="1164"/>
          <w:tab w:val="left" w:pos="1165"/>
        </w:tabs>
        <w:spacing w:before="42" w:line="420" w:lineRule="atLeast"/>
        <w:ind w:left="540" w:right="3569"/>
        <w:jc w:val="right"/>
      </w:pPr>
    </w:p>
    <w:p w:rsidR="00B16E40" w:rsidRDefault="00B15A5F" w:rsidP="00074AB9">
      <w:pPr>
        <w:tabs>
          <w:tab w:val="left" w:pos="1164"/>
          <w:tab w:val="left" w:pos="1165"/>
        </w:tabs>
        <w:spacing w:before="42" w:line="420" w:lineRule="atLeast"/>
        <w:ind w:left="540" w:right="3569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2BFD1953" wp14:editId="27C15E3E">
                <wp:simplePos x="0" y="0"/>
                <wp:positionH relativeFrom="margin">
                  <wp:align>right</wp:align>
                </wp:positionH>
                <wp:positionV relativeFrom="page">
                  <wp:posOffset>6448425</wp:posOffset>
                </wp:positionV>
                <wp:extent cx="3527425" cy="2181225"/>
                <wp:effectExtent l="0" t="0" r="15875" b="9525"/>
                <wp:wrapNone/>
                <wp:docPr id="6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7425" cy="2181225"/>
                          <a:chOff x="5674" y="9116"/>
                          <a:chExt cx="5373" cy="2707"/>
                        </a:xfrm>
                      </wpg:grpSpPr>
                      <pic:pic xmlns:pic="http://schemas.openxmlformats.org/drawingml/2006/picture">
                        <pic:nvPicPr>
                          <pic:cNvPr id="7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9143"/>
                            <a:ext cx="5316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687" y="9129"/>
                            <a:ext cx="5344" cy="2678"/>
                          </a:xfrm>
                          <a:prstGeom prst="rect">
                            <a:avLst/>
                          </a:prstGeom>
                          <a:noFill/>
                          <a:ln w="17951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B9C89" id="Group 18" o:spid="_x0000_s1026" style="position:absolute;margin-left:226.55pt;margin-top:507.75pt;width:277.75pt;height:171.75pt;z-index:-251638272;mso-position-horizontal:right;mso-position-horizontal-relative:margin;mso-position-vertical-relative:page" coordorigin="5674,9116" coordsize="5373,2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">
                <v:shape id="Picture 20" o:spid="_x0000_s1027" type="#_x0000_t75" style="position:absolute;left:5702;top:9143;width:5316;height: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">
                  <v:imagedata r:id="rId85" o:title=""/>
                </v:shape>
                <v:rect id="Rectangle 19" o:spid="_x0000_s1028" style="position:absolute;left:5687;top:9129;width:5344;height:2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" filled="f" strokecolor="#461d7b" strokeweight=".49864mm"/>
                <w10:wrap anchorx="margin" anchory="page"/>
              </v:group>
            </w:pict>
          </mc:Fallback>
        </mc:AlternateContent>
      </w:r>
      <w:r w:rsidR="00CD7614">
        <w:t xml:space="preserve">Click the </w:t>
      </w:r>
      <w:r w:rsidR="00CD7614" w:rsidRPr="00074AB9">
        <w:rPr>
          <w:b/>
          <w:color w:val="000080"/>
        </w:rPr>
        <w:t>Main Menu</w:t>
      </w:r>
      <w:r w:rsidR="00CD7614" w:rsidRPr="00074AB9">
        <w:rPr>
          <w:b/>
          <w:color w:val="000080"/>
          <w:spacing w:val="-4"/>
        </w:rPr>
        <w:t xml:space="preserve"> </w:t>
      </w:r>
      <w:r w:rsidR="00CD7614">
        <w:t>link.</w:t>
      </w:r>
    </w:p>
    <w:p w:rsidR="00B15A5F" w:rsidRDefault="00B15A5F" w:rsidP="00074AB9">
      <w:pPr>
        <w:tabs>
          <w:tab w:val="left" w:pos="1164"/>
          <w:tab w:val="left" w:pos="1165"/>
        </w:tabs>
        <w:spacing w:before="42" w:line="420" w:lineRule="atLeast"/>
        <w:ind w:left="540" w:right="3569"/>
      </w:pPr>
    </w:p>
    <w:p w:rsidR="00B15A5F" w:rsidRDefault="00CD7614" w:rsidP="00074AB9">
      <w:pPr>
        <w:spacing w:before="88" w:line="321" w:lineRule="auto"/>
        <w:ind w:left="540" w:right="5242"/>
        <w:rPr>
          <w:b/>
          <w:color w:val="000080"/>
        </w:rPr>
      </w:pPr>
      <w:r>
        <w:t xml:space="preserve">Click the </w:t>
      </w:r>
      <w:r>
        <w:rPr>
          <w:b/>
          <w:color w:val="000080"/>
        </w:rPr>
        <w:t xml:space="preserve">Workforce </w:t>
      </w:r>
    </w:p>
    <w:p w:rsidR="00B15A5F" w:rsidRDefault="00CD7614" w:rsidP="00074AB9">
      <w:pPr>
        <w:spacing w:before="88" w:line="321" w:lineRule="auto"/>
        <w:ind w:left="540" w:right="5242"/>
      </w:pPr>
      <w:r>
        <w:rPr>
          <w:b/>
          <w:color w:val="000080"/>
        </w:rPr>
        <w:t xml:space="preserve">Administration </w:t>
      </w:r>
      <w:r>
        <w:t>link.</w:t>
      </w:r>
    </w:p>
    <w:p w:rsidR="00074AB9" w:rsidRDefault="00CD7614" w:rsidP="00074AB9">
      <w:pPr>
        <w:spacing w:before="88" w:line="321" w:lineRule="auto"/>
        <w:ind w:left="540" w:right="5242"/>
      </w:pPr>
      <w:r>
        <w:t xml:space="preserve"> </w:t>
      </w:r>
    </w:p>
    <w:p w:rsidR="00B16E40" w:rsidRDefault="00CD7614" w:rsidP="00074AB9">
      <w:pPr>
        <w:spacing w:before="88" w:line="321" w:lineRule="auto"/>
        <w:ind w:left="540" w:right="5242"/>
      </w:pPr>
      <w:r>
        <w:t xml:space="preserve">Click the </w:t>
      </w:r>
      <w:r>
        <w:rPr>
          <w:b/>
          <w:color w:val="000080"/>
        </w:rPr>
        <w:t xml:space="preserve">Job Information </w:t>
      </w:r>
      <w:r>
        <w:t>link.</w:t>
      </w:r>
    </w:p>
    <w:p w:rsidR="00B15A5F" w:rsidRDefault="00B15A5F" w:rsidP="00074AB9">
      <w:pPr>
        <w:spacing w:before="88" w:line="321" w:lineRule="auto"/>
        <w:ind w:left="540" w:right="5242"/>
      </w:pPr>
    </w:p>
    <w:p w:rsidR="00B16E40" w:rsidRDefault="00CD7614" w:rsidP="00074AB9">
      <w:pPr>
        <w:spacing w:before="2"/>
        <w:ind w:left="540"/>
      </w:pPr>
      <w:r>
        <w:t xml:space="preserve">Click the </w:t>
      </w:r>
      <w:r>
        <w:rPr>
          <w:b/>
          <w:color w:val="00007F"/>
        </w:rPr>
        <w:t xml:space="preserve">Job Data </w:t>
      </w:r>
      <w:r>
        <w:t>link.</w:t>
      </w:r>
    </w:p>
    <w:p w:rsidR="00B16E40" w:rsidRDefault="00B16E40">
      <w:pPr>
        <w:sectPr w:rsidR="00B16E40">
          <w:pgSz w:w="12240" w:h="15840"/>
          <w:pgMar w:top="1220" w:right="1600" w:bottom="1140" w:left="1300" w:header="713" w:footer="942" w:gutter="0"/>
          <w:cols w:space="720"/>
        </w:sectPr>
      </w:pPr>
    </w:p>
    <w:p w:rsidR="00B16E40" w:rsidRDefault="00B16E40">
      <w:pPr>
        <w:pStyle w:val="BodyText"/>
        <w:spacing w:before="1"/>
        <w:rPr>
          <w:sz w:val="24"/>
        </w:rPr>
      </w:pPr>
    </w:p>
    <w:p w:rsidR="00B16E40" w:rsidRDefault="00421025" w:rsidP="007B7286">
      <w:pPr>
        <w:pStyle w:val="ListParagraph"/>
        <w:numPr>
          <w:ilvl w:val="0"/>
          <w:numId w:val="4"/>
        </w:numPr>
        <w:tabs>
          <w:tab w:val="left" w:pos="540"/>
        </w:tabs>
        <w:spacing w:before="12" w:line="252" w:lineRule="auto"/>
        <w:ind w:left="540" w:right="4390" w:hanging="360"/>
        <w:jc w:val="lef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2000250" cy="1887855"/>
                <wp:effectExtent l="0" t="0" r="0" b="17145"/>
                <wp:wrapNone/>
                <wp:docPr id="6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1887855"/>
                          <a:chOff x="7150" y="61"/>
                          <a:chExt cx="3150" cy="2973"/>
                        </a:xfrm>
                      </wpg:grpSpPr>
                      <pic:pic xmlns:pic="http://schemas.openxmlformats.org/drawingml/2006/picture">
                        <pic:nvPicPr>
                          <pic:cNvPr id="6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6" y="129"/>
                            <a:ext cx="3044" cy="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164" y="75"/>
                            <a:ext cx="3120" cy="29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F97E7" id="Group 12" o:spid="_x0000_s1026" style="position:absolute;margin-left:106.3pt;margin-top:3.75pt;width:157.5pt;height:148.65pt;z-index:251675136;mso-position-horizontal:right;mso-position-horizontal-relative:margin" coordorigin="7150,61" coordsize="3150,2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">
                <v:shape id="Picture 14" o:spid="_x0000_s1027" type="#_x0000_t75" style="position:absolute;left:7226;top:129;width:3044;height: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">
                  <v:imagedata r:id="rId87" o:title=""/>
                </v:shape>
                <v:rect id="Rectangle 13" o:spid="_x0000_s1028" style="position:absolute;left:7164;top:75;width:3120;height:2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" filled="f" strokecolor="#461d7b" strokeweight="1.5pt"/>
                <w10:wrap anchorx="margin"/>
              </v:group>
            </w:pict>
          </mc:Fallback>
        </mc:AlternateContent>
      </w:r>
      <w:r w:rsidR="00CD7614">
        <w:t xml:space="preserve">Enter the desired information into </w:t>
      </w:r>
      <w:r w:rsidR="007B7286">
        <w:t>t</w:t>
      </w:r>
      <w:r w:rsidR="00CD7614">
        <w:t xml:space="preserve">he </w:t>
      </w:r>
      <w:r w:rsidR="00CD7614" w:rsidRPr="007B7286">
        <w:rPr>
          <w:b/>
          <w:color w:val="000080"/>
        </w:rPr>
        <w:t>Last</w:t>
      </w:r>
      <w:r w:rsidR="00CD7614" w:rsidRPr="007B7286">
        <w:rPr>
          <w:b/>
          <w:color w:val="000080"/>
          <w:spacing w:val="-5"/>
        </w:rPr>
        <w:t xml:space="preserve"> </w:t>
      </w:r>
      <w:r w:rsidR="00CD7614" w:rsidRPr="007B7286">
        <w:rPr>
          <w:b/>
          <w:color w:val="000080"/>
        </w:rPr>
        <w:t>Name</w:t>
      </w:r>
      <w:r w:rsidR="007B7286" w:rsidRPr="007B7286">
        <w:rPr>
          <w:b/>
          <w:color w:val="000080"/>
        </w:rPr>
        <w:t xml:space="preserve"> </w:t>
      </w:r>
      <w:r w:rsidR="00CD7614">
        <w:t>field. Enter a valid value e.g. "</w:t>
      </w:r>
      <w:r w:rsidR="00CD7614" w:rsidRPr="007B7286">
        <w:rPr>
          <w:b/>
          <w:color w:val="FF0000"/>
        </w:rPr>
        <w:t>Darlene</w:t>
      </w:r>
      <w:r w:rsidR="00CD7614">
        <w:t xml:space="preserve">". Click the </w:t>
      </w:r>
      <w:r w:rsidR="00CD7614" w:rsidRPr="007B7286">
        <w:rPr>
          <w:b/>
          <w:color w:val="00007F"/>
        </w:rPr>
        <w:t xml:space="preserve">Search </w:t>
      </w:r>
      <w:r w:rsidR="00CD7614">
        <w:t>object.</w: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spacing w:before="4"/>
        <w:rPr>
          <w:sz w:val="25"/>
        </w:rPr>
      </w:pPr>
    </w:p>
    <w:p w:rsidR="00090780" w:rsidRDefault="00090780">
      <w:pPr>
        <w:pStyle w:val="BodyText"/>
        <w:spacing w:before="4"/>
        <w:rPr>
          <w:sz w:val="25"/>
        </w:rPr>
      </w:pPr>
    </w:p>
    <w:p w:rsidR="00B16E40" w:rsidRDefault="00421025" w:rsidP="00074AB9">
      <w:pPr>
        <w:pStyle w:val="ListParagraph"/>
        <w:numPr>
          <w:ilvl w:val="0"/>
          <w:numId w:val="4"/>
        </w:numPr>
        <w:tabs>
          <w:tab w:val="left" w:pos="540"/>
        </w:tabs>
        <w:spacing w:before="92"/>
        <w:ind w:left="540" w:hanging="360"/>
        <w:jc w:val="lef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30480</wp:posOffset>
                </wp:positionV>
                <wp:extent cx="3559175" cy="571500"/>
                <wp:effectExtent l="0" t="0" r="3175" b="19050"/>
                <wp:wrapNone/>
                <wp:docPr id="6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9175" cy="571500"/>
                          <a:chOff x="4550" y="138"/>
                          <a:chExt cx="5857" cy="900"/>
                        </a:xfrm>
                      </wpg:grpSpPr>
                      <pic:pic xmlns:pic="http://schemas.openxmlformats.org/drawingml/2006/picture">
                        <pic:nvPicPr>
                          <pic:cNvPr id="6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" y="238"/>
                            <a:ext cx="5725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564" y="153"/>
                            <a:ext cx="5827" cy="870"/>
                          </a:xfrm>
                          <a:prstGeom prst="rect">
                            <a:avLst/>
                          </a:prstGeom>
                          <a:noFill/>
                          <a:ln w="19026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723AC" id="Group 9" o:spid="_x0000_s1026" style="position:absolute;margin-left:229.05pt;margin-top:2.4pt;width:280.25pt;height:45pt;z-index:251676160;mso-position-horizontal:right;mso-position-horizontal-relative:margin" coordorigin="4550,138" coordsize="5857,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">
                <v:shape id="Picture 11" o:spid="_x0000_s1027" type="#_x0000_t75" style="position:absolute;left:4595;top:238;width:5725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">
                  <v:imagedata r:id="rId89" o:title=""/>
                </v:shape>
                <v:rect id="Rectangle 10" o:spid="_x0000_s1028" style="position:absolute;left:4564;top:153;width:5827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" filled="f" strokecolor="#461d7b" strokeweight=".5285mm"/>
                <w10:wrap anchorx="margin"/>
              </v:group>
            </w:pict>
          </mc:Fallback>
        </mc:AlternateContent>
      </w:r>
      <w:r w:rsidR="00CD7614">
        <w:t xml:space="preserve">Click the </w:t>
      </w:r>
      <w:r w:rsidR="00CD7614">
        <w:rPr>
          <w:b/>
          <w:color w:val="000080"/>
        </w:rPr>
        <w:t>Darlene</w:t>
      </w:r>
      <w:r w:rsidR="00CD7614">
        <w:rPr>
          <w:b/>
          <w:color w:val="000080"/>
          <w:spacing w:val="-6"/>
        </w:rPr>
        <w:t xml:space="preserve"> </w:t>
      </w:r>
      <w:r w:rsidR="00CD7614">
        <w:t>link.</w:t>
      </w: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rPr>
          <w:sz w:val="20"/>
        </w:rPr>
      </w:pPr>
    </w:p>
    <w:p w:rsidR="00B16E40" w:rsidRDefault="00B16E40">
      <w:pPr>
        <w:pStyle w:val="BodyText"/>
        <w:spacing w:before="1"/>
        <w:rPr>
          <w:sz w:val="28"/>
        </w:rPr>
      </w:pPr>
    </w:p>
    <w:p w:rsidR="00500932" w:rsidRDefault="00090780">
      <w:pPr>
        <w:pStyle w:val="BodyText"/>
        <w:spacing w:before="1"/>
        <w:rPr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0EB652F0" wp14:editId="03987A5D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3578860" cy="2065655"/>
                <wp:effectExtent l="0" t="0" r="2540" b="10795"/>
                <wp:wrapNone/>
                <wp:docPr id="6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8860" cy="2065655"/>
                          <a:chOff x="4802" y="122"/>
                          <a:chExt cx="5636" cy="3253"/>
                        </a:xfrm>
                      </wpg:grpSpPr>
                      <pic:pic xmlns:pic="http://schemas.openxmlformats.org/drawingml/2006/picture">
                        <pic:nvPicPr>
                          <pic:cNvPr id="6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7" y="146"/>
                            <a:ext cx="5587" cy="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814" y="134"/>
                            <a:ext cx="5612" cy="3228"/>
                          </a:xfrm>
                          <a:prstGeom prst="rect">
                            <a:avLst/>
                          </a:prstGeom>
                          <a:noFill/>
                          <a:ln w="15629">
                            <a:solidFill>
                              <a:srgbClr val="461D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2DB49" id="Group 6" o:spid="_x0000_s1026" style="position:absolute;margin-left:230.6pt;margin-top:8.1pt;width:281.8pt;height:162.65pt;z-index:251677184;mso-position-horizontal:right;mso-position-horizontal-relative:margin" coordorigin="4802,122" coordsize="5636,3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">
                <v:shape id="Picture 8" o:spid="_x0000_s1027" type="#_x0000_t75" style="position:absolute;left:4827;top:146;width:5587;height:3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">
                  <v:imagedata r:id="rId91" o:title=""/>
                </v:shape>
                <v:rect id="Rectangle 7" o:spid="_x0000_s1028" style="position:absolute;left:4814;top:134;width:5612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" filled="f" strokecolor="#461d7b" strokeweight=".43414mm"/>
                <w10:wrap anchorx="margin"/>
              </v:group>
            </w:pict>
          </mc:Fallback>
        </mc:AlternateContent>
      </w:r>
    </w:p>
    <w:p w:rsidR="00B16E40" w:rsidRDefault="00CD7614" w:rsidP="00090780">
      <w:pPr>
        <w:pStyle w:val="ListParagraph"/>
        <w:numPr>
          <w:ilvl w:val="0"/>
          <w:numId w:val="4"/>
        </w:numPr>
        <w:tabs>
          <w:tab w:val="left" w:pos="1028"/>
          <w:tab w:val="left" w:pos="1029"/>
          <w:tab w:val="left" w:pos="3240"/>
        </w:tabs>
        <w:spacing w:before="92" w:line="252" w:lineRule="auto"/>
        <w:ind w:left="540" w:right="5920" w:hanging="360"/>
        <w:jc w:val="left"/>
      </w:pPr>
      <w:r>
        <w:t xml:space="preserve">The employee </w:t>
      </w:r>
      <w:r>
        <w:rPr>
          <w:b/>
          <w:color w:val="000080"/>
        </w:rPr>
        <w:t>Job Data</w:t>
      </w:r>
      <w:r>
        <w:rPr>
          <w:b/>
        </w:rPr>
        <w:t xml:space="preserve"> </w:t>
      </w:r>
      <w:r>
        <w:t xml:space="preserve">record is updated </w:t>
      </w:r>
      <w:r w:rsidR="00C51BC9">
        <w:t>once HR Operations submits the transaction. (HR Operations controls the final submission because transactions cannot be submitted while payroll is processing.</w:t>
      </w: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rPr>
          <w:sz w:val="24"/>
        </w:rPr>
      </w:pPr>
    </w:p>
    <w:p w:rsidR="00B16E40" w:rsidRDefault="00B16E40">
      <w:pPr>
        <w:pStyle w:val="BodyText"/>
        <w:rPr>
          <w:sz w:val="24"/>
        </w:rPr>
      </w:pPr>
    </w:p>
    <w:p w:rsidR="00ED7632" w:rsidRDefault="00CD7614" w:rsidP="00074AB9">
      <w:pPr>
        <w:pStyle w:val="ListParagraph"/>
        <w:numPr>
          <w:ilvl w:val="0"/>
          <w:numId w:val="4"/>
        </w:numPr>
        <w:tabs>
          <w:tab w:val="left" w:pos="540"/>
        </w:tabs>
        <w:spacing w:before="193"/>
        <w:ind w:left="540" w:hanging="360"/>
        <w:jc w:val="left"/>
      </w:pPr>
      <w:r>
        <w:t xml:space="preserve">This completes </w:t>
      </w:r>
      <w:r>
        <w:rPr>
          <w:b/>
          <w:i/>
          <w:color w:val="000080"/>
        </w:rPr>
        <w:t>Enter PER 3</w:t>
      </w:r>
      <w:r>
        <w:rPr>
          <w:b/>
          <w:i/>
          <w:color w:val="000080"/>
          <w:spacing w:val="-2"/>
        </w:rPr>
        <w:t xml:space="preserve"> </w:t>
      </w:r>
      <w:r>
        <w:rPr>
          <w:b/>
          <w:i/>
          <w:color w:val="000080"/>
        </w:rPr>
        <w:t>Terminations</w:t>
      </w:r>
      <w:r>
        <w:t>.</w:t>
      </w:r>
      <w:r w:rsidR="00074AB9">
        <w:t xml:space="preserve"> </w:t>
      </w:r>
    </w:p>
    <w:p w:rsidR="00B16E40" w:rsidRDefault="00CD7614" w:rsidP="00074AB9">
      <w:pPr>
        <w:pStyle w:val="Heading2"/>
        <w:spacing w:before="79" w:line="240" w:lineRule="auto"/>
        <w:ind w:left="540" w:firstLine="0"/>
        <w:rPr>
          <w:sz w:val="17"/>
        </w:rPr>
      </w:pPr>
      <w:r>
        <w:rPr>
          <w:shd w:val="clear" w:color="auto" w:fill="DFDFDF"/>
        </w:rPr>
        <w:t>End of Procedure.</w:t>
      </w:r>
    </w:p>
    <w:sectPr w:rsidR="00B16E40">
      <w:pgSz w:w="12240" w:h="15840"/>
      <w:pgMar w:top="1020" w:right="1600" w:bottom="280" w:left="130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1B14" w:rsidRDefault="00BB1B14">
      <w:r>
        <w:separator/>
      </w:r>
    </w:p>
  </w:endnote>
  <w:endnote w:type="continuationSeparator" w:id="0">
    <w:p w:rsidR="00BB1B14" w:rsidRDefault="00BB1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E40" w:rsidRDefault="0042102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7960" behindDoc="1" locked="0" layoutInCell="1" allowOverlap="1">
              <wp:simplePos x="0" y="0"/>
              <wp:positionH relativeFrom="page">
                <wp:posOffset>901065</wp:posOffset>
              </wp:positionH>
              <wp:positionV relativeFrom="page">
                <wp:posOffset>9282430</wp:posOffset>
              </wp:positionV>
              <wp:extent cx="5972175" cy="6350"/>
              <wp:effectExtent l="5715" t="5080" r="13335" b="7620"/>
              <wp:wrapNone/>
              <wp:docPr id="46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2175" cy="6350"/>
                        <a:chOff x="1419" y="14618"/>
                        <a:chExt cx="9405" cy="10"/>
                      </a:xfrm>
                    </wpg:grpSpPr>
                    <wps:wsp>
                      <wps:cNvPr id="47" name="Line 39"/>
                      <wps:cNvCnPr>
                        <a:cxnSpLocks noChangeShapeType="1"/>
                      </wps:cNvCnPr>
                      <wps:spPr bwMode="auto">
                        <a:xfrm>
                          <a:off x="1419" y="14623"/>
                          <a:ext cx="4824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" name="Rectangle 38"/>
                      <wps:cNvSpPr>
                        <a:spLocks noChangeArrowheads="1"/>
                      </wps:cNvSpPr>
                      <wps:spPr bwMode="auto">
                        <a:xfrm>
                          <a:off x="6243" y="14617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Line 37"/>
                      <wps:cNvCnPr>
                        <a:cxnSpLocks noChangeShapeType="1"/>
                      </wps:cNvCnPr>
                      <wps:spPr bwMode="auto">
                        <a:xfrm>
                          <a:off x="6253" y="14623"/>
                          <a:ext cx="4571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A94C7B" id="Group 36" o:spid="_x0000_s1026" style="position:absolute;margin-left:70.95pt;margin-top:730.9pt;width:470.25pt;height:.5pt;z-index:-18520;mso-position-horizontal-relative:page;mso-position-vertical-relative:page" coordorigin="1419,14618" coordsize="94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">
              <v:line id="Line 39" o:spid="_x0000_s1027" style="position:absolute;visibility:visible;mso-wrap-style:square" from="1419,14623" to="6243,14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" strokeweight=".48pt"/>
              <v:rect id="Rectangle 38" o:spid="_x0000_s1028" style="position:absolute;left:6243;top:1461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line id="Line 37" o:spid="_x0000_s1029" style="position:absolute;visibility:visible;mso-wrap-style:square" from="6253,14623" to="10824,14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" strokeweight=".48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7984" behindDoc="1" locked="0" layoutInCell="1" allowOverlap="1">
              <wp:simplePos x="0" y="0"/>
              <wp:positionH relativeFrom="page">
                <wp:posOffset>956945</wp:posOffset>
              </wp:positionH>
              <wp:positionV relativeFrom="page">
                <wp:posOffset>9279890</wp:posOffset>
              </wp:positionV>
              <wp:extent cx="509270" cy="167005"/>
              <wp:effectExtent l="4445" t="2540" r="635" b="1905"/>
              <wp:wrapNone/>
              <wp:docPr id="4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2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6E40" w:rsidRDefault="00CD7614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30E40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8" type="#_x0000_t202" style="position:absolute;margin-left:75.35pt;margin-top:730.7pt;width:40.1pt;height:13.15pt;z-index:-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" filled="f" stroked="f">
              <v:textbox inset="0,0,0,0">
                <w:txbxContent>
                  <w:p w:rsidR="00B16E40" w:rsidRDefault="00CD7614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30E40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8008" behindDoc="1" locked="0" layoutInCell="1" allowOverlap="1">
              <wp:simplePos x="0" y="0"/>
              <wp:positionH relativeFrom="page">
                <wp:posOffset>4857115</wp:posOffset>
              </wp:positionH>
              <wp:positionV relativeFrom="page">
                <wp:posOffset>9279890</wp:posOffset>
              </wp:positionV>
              <wp:extent cx="1957705" cy="167005"/>
              <wp:effectExtent l="0" t="2540" r="0" b="1905"/>
              <wp:wrapNone/>
              <wp:docPr id="4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770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6E40" w:rsidRDefault="00CD7614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Last Update: 2/</w:t>
                          </w:r>
                          <w:r w:rsidR="00C51BC9">
                            <w:rPr>
                              <w:rFonts w:ascii="Arial"/>
                              <w:sz w:val="20"/>
                            </w:rPr>
                            <w:t>12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/19:00 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9" type="#_x0000_t202" style="position:absolute;margin-left:382.45pt;margin-top:730.7pt;width:154.15pt;height:13.15pt;z-index:-1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" filled="f" stroked="f">
              <v:textbox inset="0,0,0,0">
                <w:txbxContent>
                  <w:p w:rsidR="00B16E40" w:rsidRDefault="00CD7614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Last Update: 2/</w:t>
                    </w:r>
                    <w:r w:rsidR="00C51BC9">
                      <w:rPr>
                        <w:rFonts w:ascii="Arial"/>
                        <w:sz w:val="20"/>
                      </w:rPr>
                      <w:t>12</w:t>
                    </w:r>
                    <w:r>
                      <w:rPr>
                        <w:rFonts w:ascii="Arial"/>
                        <w:sz w:val="20"/>
                      </w:rPr>
                      <w:t>/19:00 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E40" w:rsidRDefault="0042102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7888" behindDoc="1" locked="0" layoutInCell="1" allowOverlap="1">
              <wp:simplePos x="0" y="0"/>
              <wp:positionH relativeFrom="page">
                <wp:posOffset>901065</wp:posOffset>
              </wp:positionH>
              <wp:positionV relativeFrom="page">
                <wp:posOffset>9282430</wp:posOffset>
              </wp:positionV>
              <wp:extent cx="5899150" cy="6350"/>
              <wp:effectExtent l="5715" t="5080" r="10160" b="7620"/>
              <wp:wrapNone/>
              <wp:docPr id="40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0" cy="6350"/>
                        <a:chOff x="1419" y="14618"/>
                        <a:chExt cx="9290" cy="10"/>
                      </a:xfrm>
                    </wpg:grpSpPr>
                    <wps:wsp>
                      <wps:cNvPr id="41" name="Line 45"/>
                      <wps:cNvCnPr>
                        <a:cxnSpLocks noChangeShapeType="1"/>
                      </wps:cNvCnPr>
                      <wps:spPr bwMode="auto">
                        <a:xfrm>
                          <a:off x="1419" y="14623"/>
                          <a:ext cx="77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Rectangle 44"/>
                      <wps:cNvSpPr>
                        <a:spLocks noChangeArrowheads="1"/>
                      </wps:cNvSpPr>
                      <wps:spPr bwMode="auto">
                        <a:xfrm>
                          <a:off x="9129" y="14617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Line 43"/>
                      <wps:cNvCnPr>
                        <a:cxnSpLocks noChangeShapeType="1"/>
                      </wps:cNvCnPr>
                      <wps:spPr bwMode="auto">
                        <a:xfrm>
                          <a:off x="9139" y="14623"/>
                          <a:ext cx="1569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C95D8D" id="Group 42" o:spid="_x0000_s1026" style="position:absolute;margin-left:70.95pt;margin-top:730.9pt;width:464.5pt;height:.5pt;z-index:-18592;mso-position-horizontal-relative:page;mso-position-vertical-relative:page" coordorigin="1419,14618" coordsize="9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">
              <v:line id="Line 45" o:spid="_x0000_s1027" style="position:absolute;visibility:visible;mso-wrap-style:square" from="1419,14623" to="9129,14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HnwwAAANsAAAAPAAAAZHJzL2Rvd25yZXYueG1sRI9BawIx&#10;FITvQv9DeIXeNKuU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T7Dh58MAAADbAAAADwAA&#10;AAAAAAAAAAAAAAAHAgAAZHJzL2Rvd25yZXYueG1sUEsFBgAAAAADAAMAtwAAAPcCAAAAAA==&#10;" strokeweight=".48pt"/>
              <v:rect id="Rectangle 44" o:spid="_x0000_s1028" style="position:absolute;left:9129;top:1461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<v:line id="Line 43" o:spid="_x0000_s1029" style="position:absolute;visibility:visible;mso-wrap-style:square" from="9139,14623" to="10708,14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" strokeweight=".48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7912" behindDoc="1" locked="0" layoutInCell="1" allowOverlap="1">
              <wp:simplePos x="0" y="0"/>
              <wp:positionH relativeFrom="page">
                <wp:posOffset>956945</wp:posOffset>
              </wp:positionH>
              <wp:positionV relativeFrom="page">
                <wp:posOffset>9279890</wp:posOffset>
              </wp:positionV>
              <wp:extent cx="1957705" cy="167005"/>
              <wp:effectExtent l="4445" t="2540" r="0" b="1905"/>
              <wp:wrapNone/>
              <wp:docPr id="38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770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6E40" w:rsidRDefault="00C51BC9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 xml:space="preserve">Last Update: </w:t>
                          </w:r>
                          <w:r w:rsidR="00CD7614">
                            <w:rPr>
                              <w:rFonts w:ascii="Arial"/>
                              <w:sz w:val="20"/>
                            </w:rPr>
                            <w:t>2/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12</w:t>
                          </w:r>
                          <w:r w:rsidR="00CD7614">
                            <w:rPr>
                              <w:rFonts w:ascii="Arial"/>
                              <w:sz w:val="20"/>
                            </w:rPr>
                            <w:t>/19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0" type="#_x0000_t202" style="position:absolute;margin-left:75.35pt;margin-top:730.7pt;width:154.15pt;height:13.15pt;z-index:-18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" filled="f" stroked="f">
              <v:textbox inset="0,0,0,0">
                <w:txbxContent>
                  <w:p w:rsidR="00B16E40" w:rsidRDefault="00C51BC9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 xml:space="preserve">Last Update: </w:t>
                    </w:r>
                    <w:r w:rsidR="00CD7614">
                      <w:rPr>
                        <w:rFonts w:ascii="Arial"/>
                        <w:sz w:val="20"/>
                      </w:rPr>
                      <w:t>2/</w:t>
                    </w:r>
                    <w:r>
                      <w:rPr>
                        <w:rFonts w:ascii="Arial"/>
                        <w:sz w:val="20"/>
                      </w:rPr>
                      <w:t>12</w:t>
                    </w:r>
                    <w:r w:rsidR="00CD7614">
                      <w:rPr>
                        <w:rFonts w:ascii="Arial"/>
                        <w:sz w:val="20"/>
                      </w:rPr>
                      <w:t>/19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7936" behindDoc="1" locked="0" layoutInCell="1" allowOverlap="1">
              <wp:simplePos x="0" y="0"/>
              <wp:positionH relativeFrom="page">
                <wp:posOffset>6314440</wp:posOffset>
              </wp:positionH>
              <wp:positionV relativeFrom="page">
                <wp:posOffset>9279890</wp:posOffset>
              </wp:positionV>
              <wp:extent cx="439420" cy="167005"/>
              <wp:effectExtent l="0" t="2540" r="0" b="1905"/>
              <wp:wrapNone/>
              <wp:docPr id="37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6E40" w:rsidRDefault="00CD7614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30E40">
                            <w:rPr>
                              <w:rFonts w:ascii="Arial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1" type="#_x0000_t202" style="position:absolute;margin-left:497.2pt;margin-top:730.7pt;width:34.6pt;height:13.15pt;z-index:-1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1psQ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" filled="f" stroked="f">
              <v:textbox inset="0,0,0,0">
                <w:txbxContent>
                  <w:p w:rsidR="00B16E40" w:rsidRDefault="00CD7614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30E40">
                      <w:rPr>
                        <w:rFonts w:ascii="Arial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BC9" w:rsidRDefault="00C51BC9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300416" behindDoc="1" locked="0" layoutInCell="1" allowOverlap="1" wp14:anchorId="28585686" wp14:editId="5FFC1BA9">
              <wp:simplePos x="0" y="0"/>
              <wp:positionH relativeFrom="page">
                <wp:posOffset>901065</wp:posOffset>
              </wp:positionH>
              <wp:positionV relativeFrom="page">
                <wp:posOffset>9282430</wp:posOffset>
              </wp:positionV>
              <wp:extent cx="5899150" cy="6350"/>
              <wp:effectExtent l="5715" t="5080" r="10160" b="7620"/>
              <wp:wrapNone/>
              <wp:docPr id="3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0" cy="6350"/>
                        <a:chOff x="1419" y="14618"/>
                        <a:chExt cx="9290" cy="10"/>
                      </a:xfrm>
                    </wpg:grpSpPr>
                    <wps:wsp>
                      <wps:cNvPr id="78" name="Line 45"/>
                      <wps:cNvCnPr>
                        <a:cxnSpLocks noChangeShapeType="1"/>
                      </wps:cNvCnPr>
                      <wps:spPr bwMode="auto">
                        <a:xfrm>
                          <a:off x="1419" y="14623"/>
                          <a:ext cx="77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Rectangle 44"/>
                      <wps:cNvSpPr>
                        <a:spLocks noChangeArrowheads="1"/>
                      </wps:cNvSpPr>
                      <wps:spPr bwMode="auto">
                        <a:xfrm>
                          <a:off x="9129" y="14617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Line 43"/>
                      <wps:cNvCnPr>
                        <a:cxnSpLocks noChangeShapeType="1"/>
                      </wps:cNvCnPr>
                      <wps:spPr bwMode="auto">
                        <a:xfrm>
                          <a:off x="9139" y="14623"/>
                          <a:ext cx="1569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3940A4" id="Group 42" o:spid="_x0000_s1026" style="position:absolute;margin-left:70.95pt;margin-top:730.9pt;width:464.5pt;height:.5pt;z-index:-16064;mso-position-horizontal-relative:page;mso-position-vertical-relative:page" coordorigin="1419,14618" coordsize="9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">
              <v:line id="Line 45" o:spid="_x0000_s1027" style="position:absolute;visibility:visible;mso-wrap-style:square" from="1419,14623" to="9129,14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" strokeweight=".48pt"/>
              <v:rect id="Rectangle 44" o:spid="_x0000_s1028" style="position:absolute;left:9129;top:1461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l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" fillcolor="black" stroked="f"/>
              <v:line id="Line 43" o:spid="_x0000_s1029" style="position:absolute;visibility:visible;mso-wrap-style:square" from="9139,14623" to="10708,14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" strokeweight=".48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1440" behindDoc="1" locked="0" layoutInCell="1" allowOverlap="1" wp14:anchorId="65BDF916" wp14:editId="4409A0E7">
              <wp:simplePos x="0" y="0"/>
              <wp:positionH relativeFrom="page">
                <wp:posOffset>956945</wp:posOffset>
              </wp:positionH>
              <wp:positionV relativeFrom="page">
                <wp:posOffset>9279890</wp:posOffset>
              </wp:positionV>
              <wp:extent cx="1957705" cy="167005"/>
              <wp:effectExtent l="4445" t="2540" r="0" b="1905"/>
              <wp:wrapNone/>
              <wp:docPr id="8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770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1BC9" w:rsidRDefault="00C51BC9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Last Update: 2/12/19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BDF91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75.35pt;margin-top:730.7pt;width:154.15pt;height:13.15pt;z-index:-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" filled="f" stroked="f">
              <v:textbox inset="0,0,0,0">
                <w:txbxContent>
                  <w:p w:rsidR="00C51BC9" w:rsidRDefault="00C51BC9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Last Update: 2/12/19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2464" behindDoc="1" locked="0" layoutInCell="1" allowOverlap="1" wp14:anchorId="406E8493" wp14:editId="6AE0E041">
              <wp:simplePos x="0" y="0"/>
              <wp:positionH relativeFrom="page">
                <wp:posOffset>6314440</wp:posOffset>
              </wp:positionH>
              <wp:positionV relativeFrom="page">
                <wp:posOffset>9279890</wp:posOffset>
              </wp:positionV>
              <wp:extent cx="439420" cy="167005"/>
              <wp:effectExtent l="0" t="2540" r="0" b="1905"/>
              <wp:wrapNone/>
              <wp:docPr id="84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1BC9" w:rsidRDefault="00C51BC9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30E40">
                            <w:rPr>
                              <w:rFonts w:ascii="Arial"/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6E849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97.2pt;margin-top:730.7pt;width:34.6pt;height:13.15pt;z-index:-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0osQ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" filled="f" stroked="f">
              <v:textbox inset="0,0,0,0">
                <w:txbxContent>
                  <w:p w:rsidR="00C51BC9" w:rsidRDefault="00C51BC9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30E40">
                      <w:rPr>
                        <w:rFonts w:ascii="Arial"/>
                        <w:noProof/>
                        <w:sz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E40" w:rsidRDefault="0042102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8224" behindDoc="1" locked="0" layoutInCell="1" allowOverlap="1">
              <wp:simplePos x="0" y="0"/>
              <wp:positionH relativeFrom="page">
                <wp:posOffset>901065</wp:posOffset>
              </wp:positionH>
              <wp:positionV relativeFrom="page">
                <wp:posOffset>9282430</wp:posOffset>
              </wp:positionV>
              <wp:extent cx="5972175" cy="6350"/>
              <wp:effectExtent l="5715" t="5080" r="13335" b="7620"/>
              <wp:wrapNone/>
              <wp:docPr id="13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2175" cy="6350"/>
                        <a:chOff x="1419" y="14618"/>
                        <a:chExt cx="9405" cy="10"/>
                      </a:xfrm>
                    </wpg:grpSpPr>
                    <wps:wsp>
                      <wps:cNvPr id="14" name="Line 13"/>
                      <wps:cNvCnPr>
                        <a:cxnSpLocks noChangeShapeType="1"/>
                      </wps:cNvCnPr>
                      <wps:spPr bwMode="auto">
                        <a:xfrm>
                          <a:off x="1419" y="14623"/>
                          <a:ext cx="4824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Rectangle 12"/>
                      <wps:cNvSpPr>
                        <a:spLocks noChangeArrowheads="1"/>
                      </wps:cNvSpPr>
                      <wps:spPr bwMode="auto">
                        <a:xfrm>
                          <a:off x="6243" y="14617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Line 11"/>
                      <wps:cNvCnPr>
                        <a:cxnSpLocks noChangeShapeType="1"/>
                      </wps:cNvCnPr>
                      <wps:spPr bwMode="auto">
                        <a:xfrm>
                          <a:off x="6253" y="14623"/>
                          <a:ext cx="4571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1B6DD0" id="Group 10" o:spid="_x0000_s1026" style="position:absolute;margin-left:70.95pt;margin-top:730.9pt;width:470.25pt;height:.5pt;z-index:-18256;mso-position-horizontal-relative:page;mso-position-vertical-relative:page" coordorigin="1419,14618" coordsize="94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">
              <v:line id="Line 13" o:spid="_x0000_s1027" style="position:absolute;visibility:visible;mso-wrap-style:square" from="1419,14623" to="6243,14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1iwQAAANs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Ex0bWLBAAAA2wAAAA8AAAAA&#10;AAAAAAAAAAAABwIAAGRycy9kb3ducmV2LnhtbFBLBQYAAAAAAwADALcAAAD1AgAAAAA=&#10;" strokeweight=".48pt"/>
              <v:rect id="Rectangle 12" o:spid="_x0000_s1028" style="position:absolute;left:6243;top:1461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" fillcolor="black" stroked="f"/>
              <v:line id="Line 11" o:spid="_x0000_s1029" style="position:absolute;visibility:visible;mso-wrap-style:square" from="6253,14623" to="10824,14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8248" behindDoc="1" locked="0" layoutInCell="1" allowOverlap="1">
              <wp:simplePos x="0" y="0"/>
              <wp:positionH relativeFrom="page">
                <wp:posOffset>956945</wp:posOffset>
              </wp:positionH>
              <wp:positionV relativeFrom="page">
                <wp:posOffset>9279890</wp:posOffset>
              </wp:positionV>
              <wp:extent cx="439420" cy="167005"/>
              <wp:effectExtent l="4445" t="2540" r="3810" b="1905"/>
              <wp:wrapNone/>
              <wp:docPr id="1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6E40" w:rsidRDefault="00CD7614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30E40">
                            <w:rPr>
                              <w:rFonts w:ascii="Arial"/>
                              <w:noProof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7" type="#_x0000_t202" style="position:absolute;margin-left:75.35pt;margin-top:730.7pt;width:34.6pt;height:13.15pt;z-index:-1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1vCrgIAALE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" filled="f" stroked="f">
              <v:textbox inset="0,0,0,0">
                <w:txbxContent>
                  <w:p w:rsidR="00B16E40" w:rsidRDefault="00CD7614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30E40">
                      <w:rPr>
                        <w:rFonts w:ascii="Arial"/>
                        <w:noProof/>
                        <w:sz w:val="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8272" behindDoc="1" locked="0" layoutInCell="1" allowOverlap="1">
              <wp:simplePos x="0" y="0"/>
              <wp:positionH relativeFrom="page">
                <wp:posOffset>4857115</wp:posOffset>
              </wp:positionH>
              <wp:positionV relativeFrom="page">
                <wp:posOffset>9279890</wp:posOffset>
              </wp:positionV>
              <wp:extent cx="1957705" cy="167005"/>
              <wp:effectExtent l="0" t="2540" r="0" b="1905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770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6E40" w:rsidRDefault="00CD7614" w:rsidP="00C51BC9">
                          <w:pPr>
                            <w:spacing w:before="12"/>
                            <w:ind w:left="20"/>
                            <w:jc w:val="righ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Last Update: 2/</w:t>
                          </w:r>
                          <w:r w:rsidR="00C51BC9">
                            <w:rPr>
                              <w:rFonts w:ascii="Arial"/>
                              <w:sz w:val="20"/>
                            </w:rPr>
                            <w:t>12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 xml:space="preserve">/19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8" type="#_x0000_t202" style="position:absolute;margin-left:382.45pt;margin-top:730.7pt;width:154.15pt;height:13.15pt;z-index:-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" filled="f" stroked="f">
              <v:textbox inset="0,0,0,0">
                <w:txbxContent>
                  <w:p w:rsidR="00B16E40" w:rsidRDefault="00CD7614" w:rsidP="00C51BC9">
                    <w:pPr>
                      <w:spacing w:before="12"/>
                      <w:ind w:left="20"/>
                      <w:jc w:val="righ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Last Update: 2/</w:t>
                    </w:r>
                    <w:r w:rsidR="00C51BC9">
                      <w:rPr>
                        <w:rFonts w:ascii="Arial"/>
                        <w:sz w:val="20"/>
                      </w:rPr>
                      <w:t>12</w:t>
                    </w:r>
                    <w:r>
                      <w:rPr>
                        <w:rFonts w:ascii="Arial"/>
                        <w:sz w:val="20"/>
                      </w:rPr>
                      <w:t xml:space="preserve">/19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E40" w:rsidRDefault="0042102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8296" behindDoc="1" locked="0" layoutInCell="1" allowOverlap="1">
              <wp:simplePos x="0" y="0"/>
              <wp:positionH relativeFrom="page">
                <wp:posOffset>901065</wp:posOffset>
              </wp:positionH>
              <wp:positionV relativeFrom="page">
                <wp:posOffset>9282430</wp:posOffset>
              </wp:positionV>
              <wp:extent cx="5899150" cy="6350"/>
              <wp:effectExtent l="5715" t="5080" r="10160" b="7620"/>
              <wp:wrapNone/>
              <wp:docPr id="7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0" cy="6350"/>
                        <a:chOff x="1419" y="14618"/>
                        <a:chExt cx="9290" cy="10"/>
                      </a:xfrm>
                    </wpg:grpSpPr>
                    <wps:wsp>
                      <wps:cNvPr id="8" name="Line 7"/>
                      <wps:cNvCnPr>
                        <a:cxnSpLocks noChangeShapeType="1"/>
                      </wps:cNvCnPr>
                      <wps:spPr bwMode="auto">
                        <a:xfrm>
                          <a:off x="1419" y="14623"/>
                          <a:ext cx="77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Rectangle 6"/>
                      <wps:cNvSpPr>
                        <a:spLocks noChangeArrowheads="1"/>
                      </wps:cNvSpPr>
                      <wps:spPr bwMode="auto">
                        <a:xfrm>
                          <a:off x="9129" y="14617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5"/>
                      <wps:cNvCnPr>
                        <a:cxnSpLocks noChangeShapeType="1"/>
                      </wps:cNvCnPr>
                      <wps:spPr bwMode="auto">
                        <a:xfrm>
                          <a:off x="9139" y="14623"/>
                          <a:ext cx="1569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FF790D" id="Group 4" o:spid="_x0000_s1026" style="position:absolute;margin-left:70.95pt;margin-top:730.9pt;width:464.5pt;height:.5pt;z-index:-18184;mso-position-horizontal-relative:page;mso-position-vertical-relative:page" coordorigin="1419,14618" coordsize="9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">
              <v:line id="Line 7" o:spid="_x0000_s1027" style="position:absolute;visibility:visible;mso-wrap-style:square" from="1419,14623" to="9129,14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" strokeweight=".48pt"/>
              <v:rect id="Rectangle 6" o:spid="_x0000_s1028" style="position:absolute;left:9129;top:1461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" fillcolor="black" stroked="f"/>
              <v:line id="Line 5" o:spid="_x0000_s1029" style="position:absolute;visibility:visible;mso-wrap-style:square" from="9139,14623" to="10708,14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h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6+UUG0NtfAAAA//8DAFBLAQItABQABgAIAAAAIQDb4fbL7gAAAIUBAAATAAAAAAAAAAAA&#10;AAAAAAAAAABbQ29udGVudF9UeXBlc10ueG1sUEsBAi0AFAAGAAgAAAAhAFr0LFu/AAAAFQEAAAsA&#10;AAAAAAAAAAAAAAAAHwEAAF9yZWxzLy5yZWxzUEsBAi0AFAAGAAgAAAAhADNPa2HEAAAA2wAAAA8A&#10;AAAAAAAAAAAAAAAABwIAAGRycy9kb3ducmV2LnhtbFBLBQYAAAAAAwADALcAAAD4AgAAAAA=&#10;" strokeweight=".48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8320" behindDoc="1" locked="0" layoutInCell="1" allowOverlap="1">
              <wp:simplePos x="0" y="0"/>
              <wp:positionH relativeFrom="page">
                <wp:posOffset>956945</wp:posOffset>
              </wp:positionH>
              <wp:positionV relativeFrom="page">
                <wp:posOffset>9279890</wp:posOffset>
              </wp:positionV>
              <wp:extent cx="1957705" cy="167005"/>
              <wp:effectExtent l="4445" t="2540" r="0" b="190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770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6E40" w:rsidRDefault="00C51BC9" w:rsidP="00C51BC9">
                          <w:pPr>
                            <w:spacing w:before="12"/>
                            <w:ind w:left="20"/>
                            <w:jc w:val="both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 xml:space="preserve">Last Update: </w:t>
                          </w:r>
                          <w:r w:rsidR="00CD7614">
                            <w:rPr>
                              <w:rFonts w:ascii="Arial"/>
                              <w:sz w:val="20"/>
                            </w:rPr>
                            <w:t>2/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12</w:t>
                          </w:r>
                          <w:r w:rsidR="00CD7614">
                            <w:rPr>
                              <w:rFonts w:ascii="Arial"/>
                              <w:sz w:val="20"/>
                            </w:rPr>
                            <w:t>/19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9" type="#_x0000_t202" style="position:absolute;margin-left:75.35pt;margin-top:730.7pt;width:154.15pt;height:13.15pt;z-index:-1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0vsA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" filled="f" stroked="f">
              <v:textbox inset="0,0,0,0">
                <w:txbxContent>
                  <w:p w:rsidR="00B16E40" w:rsidRDefault="00C51BC9" w:rsidP="00C51BC9">
                    <w:pPr>
                      <w:spacing w:before="12"/>
                      <w:ind w:left="20"/>
                      <w:jc w:val="both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 xml:space="preserve">Last Update: </w:t>
                    </w:r>
                    <w:r w:rsidR="00CD7614">
                      <w:rPr>
                        <w:rFonts w:ascii="Arial"/>
                        <w:sz w:val="20"/>
                      </w:rPr>
                      <w:t>2/</w:t>
                    </w:r>
                    <w:r>
                      <w:rPr>
                        <w:rFonts w:ascii="Arial"/>
                        <w:sz w:val="20"/>
                      </w:rPr>
                      <w:t>12</w:t>
                    </w:r>
                    <w:r w:rsidR="00CD7614">
                      <w:rPr>
                        <w:rFonts w:ascii="Arial"/>
                        <w:sz w:val="20"/>
                      </w:rPr>
                      <w:t>/19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8344" behindDoc="1" locked="0" layoutInCell="1" allowOverlap="1">
              <wp:simplePos x="0" y="0"/>
              <wp:positionH relativeFrom="page">
                <wp:posOffset>6244590</wp:posOffset>
              </wp:positionH>
              <wp:positionV relativeFrom="page">
                <wp:posOffset>9279890</wp:posOffset>
              </wp:positionV>
              <wp:extent cx="509270" cy="167005"/>
              <wp:effectExtent l="0" t="2540" r="0" b="190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2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6E40" w:rsidRDefault="00CD7614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30E40">
                            <w:rPr>
                              <w:rFonts w:ascii="Arial"/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margin-left:491.7pt;margin-top:730.7pt;width:40.1pt;height:13.15pt;z-index:-18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" filled="f" stroked="f">
              <v:textbox inset="0,0,0,0">
                <w:txbxContent>
                  <w:p w:rsidR="00B16E40" w:rsidRDefault="00CD7614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30E40">
                      <w:rPr>
                        <w:rFonts w:ascii="Arial"/>
                        <w:noProof/>
                        <w:sz w:val="20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1B14" w:rsidRDefault="00BB1B14">
      <w:r>
        <w:separator/>
      </w:r>
    </w:p>
  </w:footnote>
  <w:footnote w:type="continuationSeparator" w:id="0">
    <w:p w:rsidR="00BB1B14" w:rsidRDefault="00BB1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E40" w:rsidRDefault="0042102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7840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735965</wp:posOffset>
              </wp:positionV>
              <wp:extent cx="5635625" cy="12700"/>
              <wp:effectExtent l="10795" t="2540" r="11430" b="3810"/>
              <wp:wrapNone/>
              <wp:docPr id="56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35625" cy="12700"/>
                        <a:chOff x="1412" y="1159"/>
                        <a:chExt cx="8875" cy="20"/>
                      </a:xfrm>
                    </wpg:grpSpPr>
                    <wps:wsp>
                      <wps:cNvPr id="57" name="Line 50"/>
                      <wps:cNvCnPr>
                        <a:cxnSpLocks noChangeShapeType="1"/>
                      </wps:cNvCnPr>
                      <wps:spPr bwMode="auto">
                        <a:xfrm>
                          <a:off x="1412" y="1169"/>
                          <a:ext cx="5864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Rectangle 49"/>
                      <wps:cNvSpPr>
                        <a:spLocks noChangeArrowheads="1"/>
                      </wps:cNvSpPr>
                      <wps:spPr bwMode="auto">
                        <a:xfrm>
                          <a:off x="7261" y="1159"/>
                          <a:ext cx="20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Line 48"/>
                      <wps:cNvCnPr>
                        <a:cxnSpLocks noChangeShapeType="1"/>
                      </wps:cNvCnPr>
                      <wps:spPr bwMode="auto">
                        <a:xfrm>
                          <a:off x="7281" y="1169"/>
                          <a:ext cx="300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A02B91" id="Group 47" o:spid="_x0000_s1026" style="position:absolute;margin-left:70.6pt;margin-top:57.95pt;width:443.75pt;height:1pt;z-index:-18640;mso-position-horizontal-relative:page;mso-position-vertical-relative:page" coordorigin="1412,1159" coordsize="88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">
              <v:line id="Line 50" o:spid="_x0000_s1027" style="position:absolute;visibility:visible;mso-wrap-style:square" from="1412,1169" to="7276,1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" strokeweight=".96pt"/>
              <v:rect id="Rectangle 49" o:spid="_x0000_s1028" style="position:absolute;left:7261;top:1159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  <v:line id="Line 48" o:spid="_x0000_s1029" style="position:absolute;visibility:visible;mso-wrap-style:square" from="7281,1169" to="10286,1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" strokeweight=".96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7864" behindDoc="1" locked="0" layoutInCell="1" allowOverlap="1">
              <wp:simplePos x="0" y="0"/>
              <wp:positionH relativeFrom="page">
                <wp:posOffset>961390</wp:posOffset>
              </wp:positionH>
              <wp:positionV relativeFrom="page">
                <wp:posOffset>440055</wp:posOffset>
              </wp:positionV>
              <wp:extent cx="676910" cy="224790"/>
              <wp:effectExtent l="0" t="1905" r="0" b="1905"/>
              <wp:wrapNone/>
              <wp:docPr id="55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91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6E40" w:rsidRDefault="00CD7614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Job 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26" type="#_x0000_t202" style="position:absolute;margin-left:75.7pt;margin-top:34.65pt;width:53.3pt;height:17.7pt;z-index:-1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/rCrwIAAKo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" filled="f" stroked="f">
              <v:textbox inset="0,0,0,0">
                <w:txbxContent>
                  <w:p w:rsidR="00B16E40" w:rsidRDefault="00CD7614">
                    <w:pPr>
                      <w:spacing w:before="11"/>
                      <w:ind w:left="20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Job 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E40" w:rsidRDefault="0042102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7792" behindDoc="1" locked="0" layoutInCell="1" allowOverlap="1">
              <wp:simplePos x="0" y="0"/>
              <wp:positionH relativeFrom="page">
                <wp:posOffset>891540</wp:posOffset>
              </wp:positionH>
              <wp:positionV relativeFrom="page">
                <wp:posOffset>774065</wp:posOffset>
              </wp:positionV>
              <wp:extent cx="5635625" cy="12700"/>
              <wp:effectExtent l="15240" t="2540" r="6985" b="3810"/>
              <wp:wrapNone/>
              <wp:docPr id="51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35625" cy="12700"/>
                        <a:chOff x="1404" y="1219"/>
                        <a:chExt cx="8875" cy="20"/>
                      </a:xfrm>
                    </wpg:grpSpPr>
                    <wps:wsp>
                      <wps:cNvPr id="52" name="Line 55"/>
                      <wps:cNvCnPr>
                        <a:cxnSpLocks noChangeShapeType="1"/>
                      </wps:cNvCnPr>
                      <wps:spPr bwMode="auto">
                        <a:xfrm>
                          <a:off x="1404" y="1229"/>
                          <a:ext cx="2998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Rectangle 54"/>
                      <wps:cNvSpPr>
                        <a:spLocks noChangeArrowheads="1"/>
                      </wps:cNvSpPr>
                      <wps:spPr bwMode="auto">
                        <a:xfrm>
                          <a:off x="4388" y="1219"/>
                          <a:ext cx="20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Line 53"/>
                      <wps:cNvCnPr>
                        <a:cxnSpLocks noChangeShapeType="1"/>
                      </wps:cNvCnPr>
                      <wps:spPr bwMode="auto">
                        <a:xfrm>
                          <a:off x="4407" y="1229"/>
                          <a:ext cx="5872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9EAC24" id="Group 52" o:spid="_x0000_s1026" style="position:absolute;margin-left:70.2pt;margin-top:60.95pt;width:443.75pt;height:1pt;z-index:-18688;mso-position-horizontal-relative:page;mso-position-vertical-relative:page" coordorigin="1404,1219" coordsize="88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">
              <v:line id="Line 55" o:spid="_x0000_s1027" style="position:absolute;visibility:visible;mso-wrap-style:square" from="1404,1229" to="4402,1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" strokeweight=".96pt"/>
              <v:rect id="Rectangle 54" o:spid="_x0000_s1028" style="position:absolute;left:4388;top:1219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<v:line id="Line 53" o:spid="_x0000_s1029" style="position:absolute;visibility:visible;mso-wrap-style:square" from="4407,1229" to="10279,1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" strokeweight=".96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7816" behindDoc="1" locked="0" layoutInCell="1" allowOverlap="1">
              <wp:simplePos x="0" y="0"/>
              <wp:positionH relativeFrom="page">
                <wp:posOffset>5788660</wp:posOffset>
              </wp:positionH>
              <wp:positionV relativeFrom="page">
                <wp:posOffset>440055</wp:posOffset>
              </wp:positionV>
              <wp:extent cx="676910" cy="224790"/>
              <wp:effectExtent l="0" t="1905" r="1905" b="1905"/>
              <wp:wrapNone/>
              <wp:docPr id="50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91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6E40" w:rsidRDefault="00CD7614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Job 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7" type="#_x0000_t202" style="position:absolute;margin-left:455.8pt;margin-top:34.65pt;width:53.3pt;height:17.7pt;z-index:-1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" filled="f" stroked="f">
              <v:textbox inset="0,0,0,0">
                <w:txbxContent>
                  <w:p w:rsidR="00B16E40" w:rsidRDefault="00CD7614">
                    <w:pPr>
                      <w:spacing w:before="11"/>
                      <w:ind w:left="20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Job 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E40" w:rsidRDefault="0042102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8080" behindDoc="1" locked="0" layoutInCell="1" allowOverlap="1">
              <wp:simplePos x="0" y="0"/>
              <wp:positionH relativeFrom="page">
                <wp:posOffset>891540</wp:posOffset>
              </wp:positionH>
              <wp:positionV relativeFrom="page">
                <wp:posOffset>774065</wp:posOffset>
              </wp:positionV>
              <wp:extent cx="5635625" cy="12700"/>
              <wp:effectExtent l="15240" t="2540" r="6985" b="3810"/>
              <wp:wrapNone/>
              <wp:docPr id="3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35625" cy="12700"/>
                        <a:chOff x="1404" y="1219"/>
                        <a:chExt cx="8875" cy="20"/>
                      </a:xfrm>
                    </wpg:grpSpPr>
                    <wps:wsp>
                      <wps:cNvPr id="34" name="Line 28"/>
                      <wps:cNvCnPr>
                        <a:cxnSpLocks noChangeShapeType="1"/>
                      </wps:cNvCnPr>
                      <wps:spPr bwMode="auto">
                        <a:xfrm>
                          <a:off x="1404" y="1229"/>
                          <a:ext cx="58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Rectangle 27"/>
                      <wps:cNvSpPr>
                        <a:spLocks noChangeArrowheads="1"/>
                      </wps:cNvSpPr>
                      <wps:spPr bwMode="auto">
                        <a:xfrm>
                          <a:off x="7254" y="1219"/>
                          <a:ext cx="20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Line 26"/>
                      <wps:cNvCnPr>
                        <a:cxnSpLocks noChangeShapeType="1"/>
                      </wps:cNvCnPr>
                      <wps:spPr bwMode="auto">
                        <a:xfrm>
                          <a:off x="7273" y="1229"/>
                          <a:ext cx="3006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DBFA56" id="Group 25" o:spid="_x0000_s1026" style="position:absolute;margin-left:70.2pt;margin-top:60.95pt;width:443.75pt;height:1pt;z-index:-18400;mso-position-horizontal-relative:page;mso-position-vertical-relative:page" coordorigin="1404,1219" coordsize="88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">
              <v:line id="Line 28" o:spid="_x0000_s1027" style="position:absolute;visibility:visible;mso-wrap-style:square" from="1404,1229" to="7269,1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" strokeweight=".96pt"/>
              <v:rect id="Rectangle 27" o:spid="_x0000_s1028" style="position:absolute;left:7254;top:1219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Ga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" fillcolor="black" stroked="f"/>
              <v:line id="Line 26" o:spid="_x0000_s1029" style="position:absolute;visibility:visible;mso-wrap-style:square" from="7273,1229" to="10279,1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" strokeweight=".96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8104" behindDoc="1" locked="0" layoutInCell="1" allowOverlap="1">
              <wp:simplePos x="0" y="0"/>
              <wp:positionH relativeFrom="page">
                <wp:posOffset>961390</wp:posOffset>
              </wp:positionH>
              <wp:positionV relativeFrom="page">
                <wp:posOffset>440055</wp:posOffset>
              </wp:positionV>
              <wp:extent cx="676910" cy="224790"/>
              <wp:effectExtent l="0" t="1905" r="0" b="1905"/>
              <wp:wrapNone/>
              <wp:docPr id="3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91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6E40" w:rsidRDefault="00CD7614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Job 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2" type="#_x0000_t202" style="position:absolute;margin-left:75.7pt;margin-top:34.65pt;width:53.3pt;height:17.7pt;z-index:-1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/oasgIAALE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" filled="f" stroked="f">
              <v:textbox inset="0,0,0,0">
                <w:txbxContent>
                  <w:p w:rsidR="00B16E40" w:rsidRDefault="00CD7614">
                    <w:pPr>
                      <w:spacing w:before="11"/>
                      <w:ind w:left="20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Job 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E40" w:rsidRDefault="0042102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8128" behindDoc="1" locked="0" layoutInCell="1" allowOverlap="1">
              <wp:simplePos x="0" y="0"/>
              <wp:positionH relativeFrom="page">
                <wp:posOffset>891540</wp:posOffset>
              </wp:positionH>
              <wp:positionV relativeFrom="page">
                <wp:posOffset>774065</wp:posOffset>
              </wp:positionV>
              <wp:extent cx="5635625" cy="12700"/>
              <wp:effectExtent l="15240" t="2540" r="6985" b="3810"/>
              <wp:wrapNone/>
              <wp:docPr id="23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35625" cy="12700"/>
                        <a:chOff x="1404" y="1219"/>
                        <a:chExt cx="8875" cy="20"/>
                      </a:xfrm>
                    </wpg:grpSpPr>
                    <wps:wsp>
                      <wps:cNvPr id="24" name="Line 23"/>
                      <wps:cNvCnPr>
                        <a:cxnSpLocks noChangeShapeType="1"/>
                      </wps:cNvCnPr>
                      <wps:spPr bwMode="auto">
                        <a:xfrm>
                          <a:off x="1404" y="1229"/>
                          <a:ext cx="58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" name="Rectangle 22"/>
                      <wps:cNvSpPr>
                        <a:spLocks noChangeArrowheads="1"/>
                      </wps:cNvSpPr>
                      <wps:spPr bwMode="auto">
                        <a:xfrm>
                          <a:off x="7254" y="1219"/>
                          <a:ext cx="20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Line 21"/>
                      <wps:cNvCnPr>
                        <a:cxnSpLocks noChangeShapeType="1"/>
                      </wps:cNvCnPr>
                      <wps:spPr bwMode="auto">
                        <a:xfrm>
                          <a:off x="7273" y="1229"/>
                          <a:ext cx="3006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16A89D" id="Group 20" o:spid="_x0000_s1026" style="position:absolute;margin-left:70.2pt;margin-top:60.95pt;width:443.75pt;height:1pt;z-index:-18352;mso-position-horizontal-relative:page;mso-position-vertical-relative:page" coordorigin="1404,1219" coordsize="88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">
              <v:line id="Line 23" o:spid="_x0000_s1027" style="position:absolute;visibility:visible;mso-wrap-style:square" from="1404,1229" to="7269,1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" strokeweight=".96pt"/>
              <v:rect id="Rectangle 22" o:spid="_x0000_s1028" style="position:absolute;left:7254;top:1219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dH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/D7Jf4Amf8AAAD//wMAUEsBAi0AFAAGAAgAAAAhANvh9svuAAAAhQEAABMAAAAAAAAA&#10;AAAAAAAAAAAAAFtDb250ZW50X1R5cGVzXS54bWxQSwECLQAUAAYACAAAACEAWvQsW78AAAAVAQAA&#10;CwAAAAAAAAAAAAAAAAAfAQAAX3JlbHMvLnJlbHNQSwECLQAUAAYACAAAACEAd7RHR8YAAADbAAAA&#10;DwAAAAAAAAAAAAAAAAAHAgAAZHJzL2Rvd25yZXYueG1sUEsFBgAAAAADAAMAtwAAAPoCAAAAAA==&#10;" fillcolor="black" stroked="f"/>
              <v:line id="Line 21" o:spid="_x0000_s1029" style="position:absolute;visibility:visible;mso-wrap-style:square" from="7273,1229" to="10279,1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" strokeweight=".96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8152" behindDoc="1" locked="0" layoutInCell="1" allowOverlap="1">
              <wp:simplePos x="0" y="0"/>
              <wp:positionH relativeFrom="page">
                <wp:posOffset>961390</wp:posOffset>
              </wp:positionH>
              <wp:positionV relativeFrom="page">
                <wp:posOffset>440055</wp:posOffset>
              </wp:positionV>
              <wp:extent cx="676910" cy="224790"/>
              <wp:effectExtent l="0" t="1905" r="0" b="1905"/>
              <wp:wrapNone/>
              <wp:docPr id="2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91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6E40" w:rsidRDefault="00CD7614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Job 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4" type="#_x0000_t202" style="position:absolute;margin-left:75.7pt;margin-top:34.65pt;width:53.3pt;height:17.7pt;z-index:-1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ZUsgIAALE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" filled="f" stroked="f">
              <v:textbox inset="0,0,0,0">
                <w:txbxContent>
                  <w:p w:rsidR="00B16E40" w:rsidRDefault="00CD7614">
                    <w:pPr>
                      <w:spacing w:before="11"/>
                      <w:ind w:left="20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Job 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E40" w:rsidRDefault="0042102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8176" behindDoc="1" locked="0" layoutInCell="1" allowOverlap="1">
              <wp:simplePos x="0" y="0"/>
              <wp:positionH relativeFrom="page">
                <wp:posOffset>891540</wp:posOffset>
              </wp:positionH>
              <wp:positionV relativeFrom="page">
                <wp:posOffset>774065</wp:posOffset>
              </wp:positionV>
              <wp:extent cx="5635625" cy="12700"/>
              <wp:effectExtent l="15240" t="2540" r="6985" b="3810"/>
              <wp:wrapNone/>
              <wp:docPr id="18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35625" cy="12700"/>
                        <a:chOff x="1404" y="1219"/>
                        <a:chExt cx="8875" cy="20"/>
                      </a:xfrm>
                    </wpg:grpSpPr>
                    <wps:wsp>
                      <wps:cNvPr id="19" name="Line 18"/>
                      <wps:cNvCnPr>
                        <a:cxnSpLocks noChangeShapeType="1"/>
                      </wps:cNvCnPr>
                      <wps:spPr bwMode="auto">
                        <a:xfrm>
                          <a:off x="1404" y="1229"/>
                          <a:ext cx="2883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Rectangle 17"/>
                      <wps:cNvSpPr>
                        <a:spLocks noChangeArrowheads="1"/>
                      </wps:cNvSpPr>
                      <wps:spPr bwMode="auto">
                        <a:xfrm>
                          <a:off x="4273" y="1219"/>
                          <a:ext cx="19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Line 16"/>
                      <wps:cNvCnPr>
                        <a:cxnSpLocks noChangeShapeType="1"/>
                      </wps:cNvCnPr>
                      <wps:spPr bwMode="auto">
                        <a:xfrm>
                          <a:off x="4273" y="1229"/>
                          <a:ext cx="6006" cy="0"/>
                        </a:xfrm>
                        <a:prstGeom prst="line">
                          <a:avLst/>
                        </a:prstGeom>
                        <a:noFill/>
                        <a:ln w="124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C1AE25" id="Group 15" o:spid="_x0000_s1026" style="position:absolute;margin-left:70.2pt;margin-top:60.95pt;width:443.75pt;height:1pt;z-index:-18304;mso-position-horizontal-relative:page;mso-position-vertical-relative:page" coordorigin="1404,1219" coordsize="88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">
              <v:line id="Line 18" o:spid="_x0000_s1027" style="position:absolute;visibility:visible;mso-wrap-style:square" from="1404,1229" to="4287,1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" strokeweight=".96pt"/>
              <v:rect id="Rectangle 17" o:spid="_x0000_s1028" style="position:absolute;left:4273;top:1219;width: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<v:line id="Line 16" o:spid="_x0000_s1029" style="position:absolute;visibility:visible;mso-wrap-style:square" from="4273,1229" to="10279,1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" strokeweight=".346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8200" behindDoc="1" locked="0" layoutInCell="1" allowOverlap="1">
              <wp:simplePos x="0" y="0"/>
              <wp:positionH relativeFrom="page">
                <wp:posOffset>5788660</wp:posOffset>
              </wp:positionH>
              <wp:positionV relativeFrom="page">
                <wp:posOffset>440055</wp:posOffset>
              </wp:positionV>
              <wp:extent cx="676910" cy="224790"/>
              <wp:effectExtent l="0" t="1905" r="1905" b="1905"/>
              <wp:wrapNone/>
              <wp:docPr id="1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91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6E40" w:rsidRDefault="00CD7614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Job 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5" type="#_x0000_t202" style="position:absolute;margin-left:455.8pt;margin-top:34.65pt;width:53.3pt;height:17.7pt;z-index:-1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tXlsgIAALE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" filled="f" stroked="f">
              <v:textbox inset="0,0,0,0">
                <w:txbxContent>
                  <w:p w:rsidR="00B16E40" w:rsidRDefault="00CD7614">
                    <w:pPr>
                      <w:spacing w:before="11"/>
                      <w:ind w:left="20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Job 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225D6"/>
    <w:multiLevelType w:val="hybridMultilevel"/>
    <w:tmpl w:val="83107ED6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20BD1EF0"/>
    <w:multiLevelType w:val="hybridMultilevel"/>
    <w:tmpl w:val="12688C5C"/>
    <w:lvl w:ilvl="0" w:tplc="4FB8BFBA">
      <w:start w:val="1"/>
      <w:numFmt w:val="decimal"/>
      <w:lvlText w:val="%1."/>
      <w:lvlJc w:val="left"/>
      <w:pPr>
        <w:ind w:left="1757" w:hanging="857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D76286B6">
      <w:numFmt w:val="bullet"/>
      <w:lvlText w:val="•"/>
      <w:lvlJc w:val="left"/>
      <w:pPr>
        <w:ind w:left="1470" w:hanging="185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en-US"/>
      </w:rPr>
    </w:lvl>
    <w:lvl w:ilvl="2" w:tplc="758E3224">
      <w:numFmt w:val="bullet"/>
      <w:lvlText w:val="•"/>
      <w:lvlJc w:val="left"/>
      <w:pPr>
        <w:ind w:left="1480" w:hanging="185"/>
      </w:pPr>
      <w:rPr>
        <w:rFonts w:hint="default"/>
        <w:lang w:val="en-US" w:eastAsia="en-US" w:bidi="en-US"/>
      </w:rPr>
    </w:lvl>
    <w:lvl w:ilvl="3" w:tplc="0CB84942">
      <w:numFmt w:val="bullet"/>
      <w:lvlText w:val="•"/>
      <w:lvlJc w:val="left"/>
      <w:pPr>
        <w:ind w:left="2027" w:hanging="185"/>
      </w:pPr>
      <w:rPr>
        <w:rFonts w:hint="default"/>
        <w:lang w:val="en-US" w:eastAsia="en-US" w:bidi="en-US"/>
      </w:rPr>
    </w:lvl>
    <w:lvl w:ilvl="4" w:tplc="E0CEDB32">
      <w:numFmt w:val="bullet"/>
      <w:lvlText w:val="•"/>
      <w:lvlJc w:val="left"/>
      <w:pPr>
        <w:ind w:left="2574" w:hanging="185"/>
      </w:pPr>
      <w:rPr>
        <w:rFonts w:hint="default"/>
        <w:lang w:val="en-US" w:eastAsia="en-US" w:bidi="en-US"/>
      </w:rPr>
    </w:lvl>
    <w:lvl w:ilvl="5" w:tplc="A4388EA6">
      <w:numFmt w:val="bullet"/>
      <w:lvlText w:val="•"/>
      <w:lvlJc w:val="left"/>
      <w:pPr>
        <w:ind w:left="3121" w:hanging="185"/>
      </w:pPr>
      <w:rPr>
        <w:rFonts w:hint="default"/>
        <w:lang w:val="en-US" w:eastAsia="en-US" w:bidi="en-US"/>
      </w:rPr>
    </w:lvl>
    <w:lvl w:ilvl="6" w:tplc="13C00024">
      <w:numFmt w:val="bullet"/>
      <w:lvlText w:val="•"/>
      <w:lvlJc w:val="left"/>
      <w:pPr>
        <w:ind w:left="3669" w:hanging="185"/>
      </w:pPr>
      <w:rPr>
        <w:rFonts w:hint="default"/>
        <w:lang w:val="en-US" w:eastAsia="en-US" w:bidi="en-US"/>
      </w:rPr>
    </w:lvl>
    <w:lvl w:ilvl="7" w:tplc="A3D6EB22">
      <w:numFmt w:val="bullet"/>
      <w:lvlText w:val="•"/>
      <w:lvlJc w:val="left"/>
      <w:pPr>
        <w:ind w:left="4216" w:hanging="185"/>
      </w:pPr>
      <w:rPr>
        <w:rFonts w:hint="default"/>
        <w:lang w:val="en-US" w:eastAsia="en-US" w:bidi="en-US"/>
      </w:rPr>
    </w:lvl>
    <w:lvl w:ilvl="8" w:tplc="059A277C">
      <w:numFmt w:val="bullet"/>
      <w:lvlText w:val="•"/>
      <w:lvlJc w:val="left"/>
      <w:pPr>
        <w:ind w:left="4763" w:hanging="185"/>
      </w:pPr>
      <w:rPr>
        <w:rFonts w:hint="default"/>
        <w:lang w:val="en-US" w:eastAsia="en-US" w:bidi="en-US"/>
      </w:rPr>
    </w:lvl>
  </w:abstractNum>
  <w:abstractNum w:abstractNumId="2" w15:restartNumberingAfterBreak="0">
    <w:nsid w:val="22640EED"/>
    <w:multiLevelType w:val="hybridMultilevel"/>
    <w:tmpl w:val="B92C527A"/>
    <w:lvl w:ilvl="0" w:tplc="8FA06242">
      <w:numFmt w:val="bullet"/>
      <w:lvlText w:val="•"/>
      <w:lvlJc w:val="left"/>
      <w:pPr>
        <w:ind w:left="1519" w:hanging="1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FEC2131E">
      <w:numFmt w:val="bullet"/>
      <w:lvlText w:val="•"/>
      <w:lvlJc w:val="left"/>
      <w:pPr>
        <w:ind w:left="2284" w:hanging="188"/>
      </w:pPr>
      <w:rPr>
        <w:rFonts w:hint="default"/>
        <w:lang w:val="en-US" w:eastAsia="en-US" w:bidi="en-US"/>
      </w:rPr>
    </w:lvl>
    <w:lvl w:ilvl="2" w:tplc="A31011B2">
      <w:numFmt w:val="bullet"/>
      <w:lvlText w:val="•"/>
      <w:lvlJc w:val="left"/>
      <w:pPr>
        <w:ind w:left="3048" w:hanging="188"/>
      </w:pPr>
      <w:rPr>
        <w:rFonts w:hint="default"/>
        <w:lang w:val="en-US" w:eastAsia="en-US" w:bidi="en-US"/>
      </w:rPr>
    </w:lvl>
    <w:lvl w:ilvl="3" w:tplc="54DE2BA0">
      <w:numFmt w:val="bullet"/>
      <w:lvlText w:val="•"/>
      <w:lvlJc w:val="left"/>
      <w:pPr>
        <w:ind w:left="3812" w:hanging="188"/>
      </w:pPr>
      <w:rPr>
        <w:rFonts w:hint="default"/>
        <w:lang w:val="en-US" w:eastAsia="en-US" w:bidi="en-US"/>
      </w:rPr>
    </w:lvl>
    <w:lvl w:ilvl="4" w:tplc="162CE128">
      <w:numFmt w:val="bullet"/>
      <w:lvlText w:val="•"/>
      <w:lvlJc w:val="left"/>
      <w:pPr>
        <w:ind w:left="4576" w:hanging="188"/>
      </w:pPr>
      <w:rPr>
        <w:rFonts w:hint="default"/>
        <w:lang w:val="en-US" w:eastAsia="en-US" w:bidi="en-US"/>
      </w:rPr>
    </w:lvl>
    <w:lvl w:ilvl="5" w:tplc="817E675A">
      <w:numFmt w:val="bullet"/>
      <w:lvlText w:val="•"/>
      <w:lvlJc w:val="left"/>
      <w:pPr>
        <w:ind w:left="5340" w:hanging="188"/>
      </w:pPr>
      <w:rPr>
        <w:rFonts w:hint="default"/>
        <w:lang w:val="en-US" w:eastAsia="en-US" w:bidi="en-US"/>
      </w:rPr>
    </w:lvl>
    <w:lvl w:ilvl="6" w:tplc="5BF2D24E">
      <w:numFmt w:val="bullet"/>
      <w:lvlText w:val="•"/>
      <w:lvlJc w:val="left"/>
      <w:pPr>
        <w:ind w:left="6104" w:hanging="188"/>
      </w:pPr>
      <w:rPr>
        <w:rFonts w:hint="default"/>
        <w:lang w:val="en-US" w:eastAsia="en-US" w:bidi="en-US"/>
      </w:rPr>
    </w:lvl>
    <w:lvl w:ilvl="7" w:tplc="80B6355E">
      <w:numFmt w:val="bullet"/>
      <w:lvlText w:val="•"/>
      <w:lvlJc w:val="left"/>
      <w:pPr>
        <w:ind w:left="6868" w:hanging="188"/>
      </w:pPr>
      <w:rPr>
        <w:rFonts w:hint="default"/>
        <w:lang w:val="en-US" w:eastAsia="en-US" w:bidi="en-US"/>
      </w:rPr>
    </w:lvl>
    <w:lvl w:ilvl="8" w:tplc="CE7AD9E2">
      <w:numFmt w:val="bullet"/>
      <w:lvlText w:val="•"/>
      <w:lvlJc w:val="left"/>
      <w:pPr>
        <w:ind w:left="7632" w:hanging="188"/>
      </w:pPr>
      <w:rPr>
        <w:rFonts w:hint="default"/>
        <w:lang w:val="en-US" w:eastAsia="en-US" w:bidi="en-US"/>
      </w:rPr>
    </w:lvl>
  </w:abstractNum>
  <w:abstractNum w:abstractNumId="3" w15:restartNumberingAfterBreak="0">
    <w:nsid w:val="29654C87"/>
    <w:multiLevelType w:val="hybridMultilevel"/>
    <w:tmpl w:val="79624658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" w15:restartNumberingAfterBreak="0">
    <w:nsid w:val="39261AF3"/>
    <w:multiLevelType w:val="hybridMultilevel"/>
    <w:tmpl w:val="2D9E94EA"/>
    <w:lvl w:ilvl="0" w:tplc="675E0002">
      <w:numFmt w:val="bullet"/>
      <w:lvlText w:val="•"/>
      <w:lvlJc w:val="left"/>
      <w:pPr>
        <w:ind w:left="1702" w:hanging="1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C1EAC3F2">
      <w:numFmt w:val="bullet"/>
      <w:lvlText w:val="•"/>
      <w:lvlJc w:val="left"/>
      <w:pPr>
        <w:ind w:left="2464" w:hanging="188"/>
      </w:pPr>
      <w:rPr>
        <w:rFonts w:hint="default"/>
        <w:lang w:val="en-US" w:eastAsia="en-US" w:bidi="en-US"/>
      </w:rPr>
    </w:lvl>
    <w:lvl w:ilvl="2" w:tplc="97925582">
      <w:numFmt w:val="bullet"/>
      <w:lvlText w:val="•"/>
      <w:lvlJc w:val="left"/>
      <w:pPr>
        <w:ind w:left="3228" w:hanging="188"/>
      </w:pPr>
      <w:rPr>
        <w:rFonts w:hint="default"/>
        <w:lang w:val="en-US" w:eastAsia="en-US" w:bidi="en-US"/>
      </w:rPr>
    </w:lvl>
    <w:lvl w:ilvl="3" w:tplc="B212E634">
      <w:numFmt w:val="bullet"/>
      <w:lvlText w:val="•"/>
      <w:lvlJc w:val="left"/>
      <w:pPr>
        <w:ind w:left="3992" w:hanging="188"/>
      </w:pPr>
      <w:rPr>
        <w:rFonts w:hint="default"/>
        <w:lang w:val="en-US" w:eastAsia="en-US" w:bidi="en-US"/>
      </w:rPr>
    </w:lvl>
    <w:lvl w:ilvl="4" w:tplc="EFF637D4">
      <w:numFmt w:val="bullet"/>
      <w:lvlText w:val="•"/>
      <w:lvlJc w:val="left"/>
      <w:pPr>
        <w:ind w:left="4756" w:hanging="188"/>
      </w:pPr>
      <w:rPr>
        <w:rFonts w:hint="default"/>
        <w:lang w:val="en-US" w:eastAsia="en-US" w:bidi="en-US"/>
      </w:rPr>
    </w:lvl>
    <w:lvl w:ilvl="5" w:tplc="2E0CD284">
      <w:numFmt w:val="bullet"/>
      <w:lvlText w:val="•"/>
      <w:lvlJc w:val="left"/>
      <w:pPr>
        <w:ind w:left="5520" w:hanging="188"/>
      </w:pPr>
      <w:rPr>
        <w:rFonts w:hint="default"/>
        <w:lang w:val="en-US" w:eastAsia="en-US" w:bidi="en-US"/>
      </w:rPr>
    </w:lvl>
    <w:lvl w:ilvl="6" w:tplc="C4CEA7D6">
      <w:numFmt w:val="bullet"/>
      <w:lvlText w:val="•"/>
      <w:lvlJc w:val="left"/>
      <w:pPr>
        <w:ind w:left="6284" w:hanging="188"/>
      </w:pPr>
      <w:rPr>
        <w:rFonts w:hint="default"/>
        <w:lang w:val="en-US" w:eastAsia="en-US" w:bidi="en-US"/>
      </w:rPr>
    </w:lvl>
    <w:lvl w:ilvl="7" w:tplc="6896AC4C">
      <w:numFmt w:val="bullet"/>
      <w:lvlText w:val="•"/>
      <w:lvlJc w:val="left"/>
      <w:pPr>
        <w:ind w:left="7048" w:hanging="188"/>
      </w:pPr>
      <w:rPr>
        <w:rFonts w:hint="default"/>
        <w:lang w:val="en-US" w:eastAsia="en-US" w:bidi="en-US"/>
      </w:rPr>
    </w:lvl>
    <w:lvl w:ilvl="8" w:tplc="86D03A5C">
      <w:numFmt w:val="bullet"/>
      <w:lvlText w:val="•"/>
      <w:lvlJc w:val="left"/>
      <w:pPr>
        <w:ind w:left="7812" w:hanging="188"/>
      </w:pPr>
      <w:rPr>
        <w:rFonts w:hint="default"/>
        <w:lang w:val="en-US" w:eastAsia="en-US" w:bidi="en-US"/>
      </w:rPr>
    </w:lvl>
  </w:abstractNum>
  <w:abstractNum w:abstractNumId="5" w15:restartNumberingAfterBreak="0">
    <w:nsid w:val="5AC74BE8"/>
    <w:multiLevelType w:val="hybridMultilevel"/>
    <w:tmpl w:val="A00C8040"/>
    <w:lvl w:ilvl="0" w:tplc="863C55B2">
      <w:numFmt w:val="bullet"/>
      <w:lvlText w:val="•"/>
      <w:lvlJc w:val="left"/>
      <w:pPr>
        <w:ind w:left="1138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E34A467C">
      <w:numFmt w:val="bullet"/>
      <w:lvlText w:val="•"/>
      <w:lvlJc w:val="left"/>
      <w:pPr>
        <w:ind w:left="1960" w:hanging="133"/>
      </w:pPr>
      <w:rPr>
        <w:rFonts w:hint="default"/>
        <w:lang w:val="en-US" w:eastAsia="en-US" w:bidi="en-US"/>
      </w:rPr>
    </w:lvl>
    <w:lvl w:ilvl="2" w:tplc="58AE97D8">
      <w:numFmt w:val="bullet"/>
      <w:lvlText w:val="•"/>
      <w:lvlJc w:val="left"/>
      <w:pPr>
        <w:ind w:left="2780" w:hanging="133"/>
      </w:pPr>
      <w:rPr>
        <w:rFonts w:hint="default"/>
        <w:lang w:val="en-US" w:eastAsia="en-US" w:bidi="en-US"/>
      </w:rPr>
    </w:lvl>
    <w:lvl w:ilvl="3" w:tplc="D33A0A98">
      <w:numFmt w:val="bullet"/>
      <w:lvlText w:val="•"/>
      <w:lvlJc w:val="left"/>
      <w:pPr>
        <w:ind w:left="3600" w:hanging="133"/>
      </w:pPr>
      <w:rPr>
        <w:rFonts w:hint="default"/>
        <w:lang w:val="en-US" w:eastAsia="en-US" w:bidi="en-US"/>
      </w:rPr>
    </w:lvl>
    <w:lvl w:ilvl="4" w:tplc="C706E556">
      <w:numFmt w:val="bullet"/>
      <w:lvlText w:val="•"/>
      <w:lvlJc w:val="left"/>
      <w:pPr>
        <w:ind w:left="4420" w:hanging="133"/>
      </w:pPr>
      <w:rPr>
        <w:rFonts w:hint="default"/>
        <w:lang w:val="en-US" w:eastAsia="en-US" w:bidi="en-US"/>
      </w:rPr>
    </w:lvl>
    <w:lvl w:ilvl="5" w:tplc="BEDEC842">
      <w:numFmt w:val="bullet"/>
      <w:lvlText w:val="•"/>
      <w:lvlJc w:val="left"/>
      <w:pPr>
        <w:ind w:left="5240" w:hanging="133"/>
      </w:pPr>
      <w:rPr>
        <w:rFonts w:hint="default"/>
        <w:lang w:val="en-US" w:eastAsia="en-US" w:bidi="en-US"/>
      </w:rPr>
    </w:lvl>
    <w:lvl w:ilvl="6" w:tplc="FE3E4AE6">
      <w:numFmt w:val="bullet"/>
      <w:lvlText w:val="•"/>
      <w:lvlJc w:val="left"/>
      <w:pPr>
        <w:ind w:left="6060" w:hanging="133"/>
      </w:pPr>
      <w:rPr>
        <w:rFonts w:hint="default"/>
        <w:lang w:val="en-US" w:eastAsia="en-US" w:bidi="en-US"/>
      </w:rPr>
    </w:lvl>
    <w:lvl w:ilvl="7" w:tplc="D292D698">
      <w:numFmt w:val="bullet"/>
      <w:lvlText w:val="•"/>
      <w:lvlJc w:val="left"/>
      <w:pPr>
        <w:ind w:left="6880" w:hanging="133"/>
      </w:pPr>
      <w:rPr>
        <w:rFonts w:hint="default"/>
        <w:lang w:val="en-US" w:eastAsia="en-US" w:bidi="en-US"/>
      </w:rPr>
    </w:lvl>
    <w:lvl w:ilvl="8" w:tplc="33D2684A">
      <w:numFmt w:val="bullet"/>
      <w:lvlText w:val="•"/>
      <w:lvlJc w:val="left"/>
      <w:pPr>
        <w:ind w:left="7700" w:hanging="133"/>
      </w:pPr>
      <w:rPr>
        <w:rFonts w:hint="default"/>
        <w:lang w:val="en-US" w:eastAsia="en-US" w:bidi="en-US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E40"/>
    <w:rsid w:val="00074AB9"/>
    <w:rsid w:val="00090780"/>
    <w:rsid w:val="001E7876"/>
    <w:rsid w:val="002022ED"/>
    <w:rsid w:val="003215BF"/>
    <w:rsid w:val="00367813"/>
    <w:rsid w:val="00421025"/>
    <w:rsid w:val="00437445"/>
    <w:rsid w:val="00500932"/>
    <w:rsid w:val="0055584D"/>
    <w:rsid w:val="005A6A79"/>
    <w:rsid w:val="005C4351"/>
    <w:rsid w:val="00615958"/>
    <w:rsid w:val="006E2A9A"/>
    <w:rsid w:val="007B7286"/>
    <w:rsid w:val="00821052"/>
    <w:rsid w:val="008232CF"/>
    <w:rsid w:val="00A755C6"/>
    <w:rsid w:val="00A9506F"/>
    <w:rsid w:val="00B15A5F"/>
    <w:rsid w:val="00B16E40"/>
    <w:rsid w:val="00BB1B14"/>
    <w:rsid w:val="00BE0853"/>
    <w:rsid w:val="00C30E40"/>
    <w:rsid w:val="00C51BC9"/>
    <w:rsid w:val="00CD7614"/>
    <w:rsid w:val="00D75092"/>
    <w:rsid w:val="00ED7632"/>
    <w:rsid w:val="00EF533D"/>
    <w:rsid w:val="00F43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3323F495-DDF3-4F08-8D21-779E773E7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pPr>
      <w:spacing w:before="11"/>
      <w:ind w:left="2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line="252" w:lineRule="exact"/>
      <w:ind w:left="1312" w:hanging="185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31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009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0932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5009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0932"/>
    <w:rPr>
      <w:rFonts w:ascii="Times New Roman" w:eastAsia="Times New Roman" w:hAnsi="Times New Roman" w:cs="Times New Roman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8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853"/>
    <w:rPr>
      <w:rFonts w:ascii="Segoe UI" w:eastAsia="Times New Roman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0.jpeg"/><Relationship Id="rId42" Type="http://schemas.openxmlformats.org/officeDocument/2006/relationships/image" Target="media/image32.png"/><Relationship Id="rId47" Type="http://schemas.openxmlformats.org/officeDocument/2006/relationships/image" Target="media/image33.png"/><Relationship Id="rId63" Type="http://schemas.openxmlformats.org/officeDocument/2006/relationships/image" Target="media/image43.png"/><Relationship Id="rId68" Type="http://schemas.openxmlformats.org/officeDocument/2006/relationships/header" Target="header5.xml"/><Relationship Id="rId84" Type="http://schemas.openxmlformats.org/officeDocument/2006/relationships/image" Target="media/image56.jpeg"/><Relationship Id="rId89" Type="http://schemas.openxmlformats.org/officeDocument/2006/relationships/image" Target="media/image72.jpeg"/><Relationship Id="rId16" Type="http://schemas.openxmlformats.org/officeDocument/2006/relationships/header" Target="header2.xml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footer" Target="footer3.xml"/><Relationship Id="rId58" Type="http://schemas.openxmlformats.org/officeDocument/2006/relationships/image" Target="media/image39.png"/><Relationship Id="rId74" Type="http://schemas.openxmlformats.org/officeDocument/2006/relationships/image" Target="media/image57.png"/><Relationship Id="rId79" Type="http://schemas.openxmlformats.org/officeDocument/2006/relationships/image" Target="media/image53.png"/><Relationship Id="rId5" Type="http://schemas.openxmlformats.org/officeDocument/2006/relationships/footnotes" Target="footnotes.xml"/><Relationship Id="rId90" Type="http://schemas.openxmlformats.org/officeDocument/2006/relationships/image" Target="media/image60.jpe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image" Target="media/image13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image" Target="media/image38.png"/><Relationship Id="rId56" Type="http://schemas.openxmlformats.org/officeDocument/2006/relationships/image" Target="media/image37.png"/><Relationship Id="rId64" Type="http://schemas.openxmlformats.org/officeDocument/2006/relationships/image" Target="media/image45.jpeg"/><Relationship Id="rId69" Type="http://schemas.openxmlformats.org/officeDocument/2006/relationships/footer" Target="footer4.xml"/><Relationship Id="rId77" Type="http://schemas.openxmlformats.org/officeDocument/2006/relationships/image" Target="media/image51.png"/><Relationship Id="rId8" Type="http://schemas.openxmlformats.org/officeDocument/2006/relationships/image" Target="media/image2.png"/><Relationship Id="rId51" Type="http://schemas.openxmlformats.org/officeDocument/2006/relationships/image" Target="media/image35.jpeg"/><Relationship Id="rId72" Type="http://schemas.openxmlformats.org/officeDocument/2006/relationships/image" Target="media/image49.png"/><Relationship Id="rId80" Type="http://schemas.openxmlformats.org/officeDocument/2006/relationships/image" Target="media/image54.png"/><Relationship Id="rId85" Type="http://schemas.openxmlformats.org/officeDocument/2006/relationships/image" Target="media/image68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header" Target="header4.xml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36.jpeg"/><Relationship Id="rId62" Type="http://schemas.openxmlformats.org/officeDocument/2006/relationships/image" Target="media/image42.png"/><Relationship Id="rId70" Type="http://schemas.openxmlformats.org/officeDocument/2006/relationships/footer" Target="footer5.xml"/><Relationship Id="rId75" Type="http://schemas.openxmlformats.org/officeDocument/2006/relationships/image" Target="media/image50.png"/><Relationship Id="rId83" Type="http://schemas.openxmlformats.org/officeDocument/2006/relationships/image" Target="media/image66.jpeg"/><Relationship Id="rId88" Type="http://schemas.openxmlformats.org/officeDocument/2006/relationships/image" Target="media/image59.jpeg"/><Relationship Id="rId91" Type="http://schemas.openxmlformats.org/officeDocument/2006/relationships/image" Target="media/image7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image" Target="media/image34.jpeg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41.jpeg"/><Relationship Id="rId65" Type="http://schemas.openxmlformats.org/officeDocument/2006/relationships/image" Target="media/image54.jpeg"/><Relationship Id="rId78" Type="http://schemas.openxmlformats.org/officeDocument/2006/relationships/image" Target="media/image52.png"/><Relationship Id="rId81" Type="http://schemas.openxmlformats.org/officeDocument/2006/relationships/image" Target="media/image64.png"/><Relationship Id="rId86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9" Type="http://schemas.openxmlformats.org/officeDocument/2006/relationships/image" Target="media/image29.png"/><Relationship Id="rId34" Type="http://schemas.openxmlformats.org/officeDocument/2006/relationships/image" Target="media/image21.png"/><Relationship Id="rId50" Type="http://schemas.openxmlformats.org/officeDocument/2006/relationships/image" Target="media/image40.jpeg"/><Relationship Id="rId55" Type="http://schemas.openxmlformats.org/officeDocument/2006/relationships/image" Target="media/image44.jpeg"/><Relationship Id="rId76" Type="http://schemas.openxmlformats.org/officeDocument/2006/relationships/image" Target="media/image59.png"/><Relationship Id="rId7" Type="http://schemas.openxmlformats.org/officeDocument/2006/relationships/image" Target="media/image1.png"/><Relationship Id="rId71" Type="http://schemas.openxmlformats.org/officeDocument/2006/relationships/image" Target="media/image47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4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header" Target="header3.xml"/><Relationship Id="rId87" Type="http://schemas.openxmlformats.org/officeDocument/2006/relationships/image" Target="media/image70.png"/><Relationship Id="rId61" Type="http://schemas.openxmlformats.org/officeDocument/2006/relationships/image" Target="media/image50.jpeg"/><Relationship Id="rId82" Type="http://schemas.openxmlformats.org/officeDocument/2006/relationships/image" Target="media/image55.jpe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34A37540</Template>
  <TotalTime>1</TotalTime>
  <Pages>11</Pages>
  <Words>1029</Words>
  <Characters>5870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O'Connor, Karen B.</dc:creator>
  <cp:lastModifiedBy>Lundsgaard, Yolanda M.</cp:lastModifiedBy>
  <cp:revision>2</cp:revision>
  <cp:lastPrinted>2019-12-20T22:01:00Z</cp:lastPrinted>
  <dcterms:created xsi:type="dcterms:W3CDTF">2021-02-24T20:00:00Z</dcterms:created>
  <dcterms:modified xsi:type="dcterms:W3CDTF">2021-02-24T20:00:00Z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2019-12-17T00:00:00Z</vt:filetime>
  </property>
</Properties>
</file>